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67B16F" w14:textId="77777777" w:rsidR="00540C41" w:rsidRDefault="00540C41" w:rsidP="00755217">
      <w:pPr>
        <w:spacing w:after="160" w:line="259" w:lineRule="auto"/>
        <w:jc w:val="center"/>
        <w:rPr>
          <w:rFonts w:ascii="Arial" w:eastAsia="Calibri" w:hAnsi="Calibri" w:cs="Times New Roman"/>
          <w:b/>
          <w:kern w:val="2"/>
          <w:sz w:val="24"/>
          <w:szCs w:val="24"/>
          <w14:ligatures w14:val="standardContextual"/>
        </w:rPr>
      </w:pPr>
    </w:p>
    <w:p w14:paraId="01851742" w14:textId="35BEAF38" w:rsidR="00755217" w:rsidRPr="00755217" w:rsidRDefault="00755217" w:rsidP="00755217">
      <w:pPr>
        <w:spacing w:after="160" w:line="259" w:lineRule="auto"/>
        <w:jc w:val="center"/>
        <w:rPr>
          <w:rFonts w:ascii="Arial" w:eastAsia="Calibri" w:hAnsi="Calibri" w:cs="Times New Roman"/>
          <w:b/>
          <w:kern w:val="2"/>
          <w:sz w:val="24"/>
          <w:szCs w:val="24"/>
          <w14:ligatures w14:val="standardContextual"/>
        </w:rPr>
      </w:pPr>
      <w:r w:rsidRPr="00755217">
        <w:rPr>
          <w:rFonts w:ascii="Arial" w:eastAsia="Calibri" w:hAnsi="Calibri" w:cs="Times New Roman"/>
          <w:b/>
          <w:kern w:val="2"/>
          <w:sz w:val="24"/>
          <w:szCs w:val="24"/>
          <w14:ligatures w14:val="standardContextual"/>
        </w:rPr>
        <w:t>ANEXO I</w:t>
      </w:r>
      <w:r w:rsidR="00532D27">
        <w:rPr>
          <w:rFonts w:ascii="Arial" w:eastAsia="Calibri" w:hAnsi="Calibri" w:cs="Times New Roman"/>
          <w:b/>
          <w:kern w:val="2"/>
          <w:sz w:val="24"/>
          <w:szCs w:val="24"/>
          <w14:ligatures w14:val="standardContextual"/>
        </w:rPr>
        <w:t>I</w:t>
      </w:r>
      <w:r w:rsidR="00880462">
        <w:rPr>
          <w:rFonts w:ascii="Arial" w:eastAsia="Calibri" w:hAnsi="Calibri" w:cs="Times New Roman"/>
          <w:b/>
          <w:kern w:val="2"/>
          <w:sz w:val="24"/>
          <w:szCs w:val="24"/>
          <w14:ligatures w14:val="standardContextual"/>
        </w:rPr>
        <w:t>I</w:t>
      </w:r>
    </w:p>
    <w:p w14:paraId="69D9F91E" w14:textId="7A4F124B" w:rsidR="00755217" w:rsidRPr="00755217" w:rsidRDefault="00755217" w:rsidP="0075521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755217">
        <w:rPr>
          <w:rFonts w:ascii="Arial" w:eastAsia="Arial" w:hAnsi="Arial" w:cs="Arial"/>
          <w:b/>
          <w:bCs/>
          <w:sz w:val="24"/>
          <w:szCs w:val="24"/>
        </w:rPr>
        <w:t xml:space="preserve">PLAN DE FORMACIÓN </w:t>
      </w:r>
    </w:p>
    <w:p w14:paraId="6A36F24D" w14:textId="77777777" w:rsidR="00755217" w:rsidRPr="00755217" w:rsidRDefault="00755217" w:rsidP="0075521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58FA69AF" w14:textId="77777777" w:rsidR="00755217" w:rsidRPr="00755217" w:rsidRDefault="00755217" w:rsidP="0075521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69"/>
        <w:gridCol w:w="420"/>
        <w:gridCol w:w="29"/>
        <w:gridCol w:w="1641"/>
        <w:gridCol w:w="957"/>
        <w:gridCol w:w="321"/>
        <w:gridCol w:w="335"/>
        <w:gridCol w:w="67"/>
        <w:gridCol w:w="311"/>
        <w:gridCol w:w="701"/>
        <w:gridCol w:w="567"/>
        <w:gridCol w:w="101"/>
        <w:gridCol w:w="690"/>
        <w:gridCol w:w="22"/>
        <w:gridCol w:w="176"/>
        <w:gridCol w:w="220"/>
        <w:gridCol w:w="537"/>
        <w:gridCol w:w="6"/>
        <w:gridCol w:w="28"/>
        <w:gridCol w:w="1688"/>
        <w:gridCol w:w="8"/>
      </w:tblGrid>
      <w:tr w:rsidR="00755217" w:rsidRPr="00755217" w14:paraId="50934BA3" w14:textId="77777777" w:rsidTr="003615DC">
        <w:trPr>
          <w:gridAfter w:val="1"/>
          <w:wAfter w:w="6" w:type="pct"/>
          <w:trHeight w:val="1403"/>
        </w:trPr>
        <w:tc>
          <w:tcPr>
            <w:tcW w:w="83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9B54621" w14:textId="77777777" w:rsidR="00755217" w:rsidRPr="00755217" w:rsidRDefault="00755217" w:rsidP="00755217">
            <w:pPr>
              <w:spacing w:before="9"/>
              <w:rPr>
                <w:rFonts w:ascii="Arial" w:eastAsia="Calibri" w:hAnsi="Calibri" w:cs="Calibri"/>
                <w:b/>
                <w:sz w:val="12"/>
              </w:rPr>
            </w:pPr>
          </w:p>
          <w:p w14:paraId="5A501483" w14:textId="77777777" w:rsidR="00755217" w:rsidRPr="00755217" w:rsidRDefault="00755217" w:rsidP="00755217">
            <w:pPr>
              <w:spacing w:before="2"/>
              <w:ind w:right="589"/>
              <w:jc w:val="center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3306" w:type="pct"/>
            <w:gridSpan w:val="15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D2FCC17" w14:textId="77777777" w:rsidR="00755217" w:rsidRPr="00755217" w:rsidRDefault="00755217" w:rsidP="00755217">
            <w:pPr>
              <w:spacing w:before="51" w:line="195" w:lineRule="exact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PLAN</w:t>
            </w:r>
            <w:r w:rsidRPr="00755217">
              <w:rPr>
                <w:rFonts w:ascii="Calibri" w:eastAsia="Calibri" w:hAnsi="Calibri" w:cs="Calibri"/>
                <w:b/>
                <w:bCs/>
                <w:noProof/>
                <w:spacing w:val="-1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DE</w:t>
            </w:r>
            <w:r w:rsidRPr="00755217">
              <w:rPr>
                <w:rFonts w:ascii="Calibri" w:eastAsia="Calibri" w:hAnsi="Calibri" w:cs="Calibri"/>
                <w:b/>
                <w:bCs/>
                <w:noProof/>
                <w:spacing w:val="-1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FORMACIÓN</w:t>
            </w:r>
          </w:p>
          <w:p w14:paraId="3DB57AC7" w14:textId="77777777" w:rsidR="00755217" w:rsidRPr="00755217" w:rsidRDefault="00755217" w:rsidP="00755217">
            <w:pPr>
              <w:tabs>
                <w:tab w:val="left" w:pos="1719"/>
              </w:tabs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noProof/>
                <w:sz w:val="16"/>
                <w:lang w:val="es-ES"/>
              </w:rPr>
              <w:t>Resultados de aprendizaje en periodos de formación en empresa u organismo equiparado</w:t>
            </w:r>
          </w:p>
          <w:p w14:paraId="7633F7C3" w14:textId="77777777" w:rsidR="00755217" w:rsidRPr="00755217" w:rsidRDefault="00755217" w:rsidP="00755217">
            <w:pPr>
              <w:tabs>
                <w:tab w:val="left" w:pos="1719"/>
              </w:tabs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noProof/>
                <w:spacing w:val="-35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noProof/>
                <w:sz w:val="16"/>
                <w:lang w:val="es-ES"/>
              </w:rPr>
              <w:t xml:space="preserve">Régimen(general/intensivo): </w:t>
            </w:r>
          </w:p>
          <w:p w14:paraId="42B4DB04" w14:textId="542F07C7" w:rsidR="00755217" w:rsidRPr="00755217" w:rsidRDefault="00532D27" w:rsidP="00755217">
            <w:pPr>
              <w:tabs>
                <w:tab w:val="left" w:pos="1053"/>
              </w:tabs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  <w:r>
              <w:rPr>
                <w:rFonts w:ascii="Calibri" w:eastAsia="Calibri" w:hAnsi="Calibri" w:cs="Calibri"/>
                <w:noProof/>
                <w:sz w:val="16"/>
                <w:lang w:val="es-ES"/>
              </w:rPr>
              <w:t xml:space="preserve">Fecha: ______________________ </w:t>
            </w:r>
          </w:p>
          <w:p w14:paraId="2F4306F0" w14:textId="2B4A4E49" w:rsidR="00755217" w:rsidRPr="00755217" w:rsidRDefault="00755217" w:rsidP="00755217">
            <w:pPr>
              <w:tabs>
                <w:tab w:val="left" w:pos="1053"/>
              </w:tabs>
              <w:jc w:val="center"/>
              <w:rPr>
                <w:rFonts w:ascii="Calibri" w:eastAsia="Calibri" w:hAnsi="Calibri" w:cs="Calibri"/>
                <w:b/>
                <w:bCs/>
                <w:sz w:val="16"/>
              </w:rPr>
            </w:pPr>
          </w:p>
        </w:tc>
        <w:tc>
          <w:tcPr>
            <w:tcW w:w="851" w:type="pct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6E00E7" w14:textId="77777777" w:rsidR="00755217" w:rsidRPr="00755217" w:rsidRDefault="00755217" w:rsidP="00755217">
            <w:pPr>
              <w:rPr>
                <w:rFonts w:ascii="Calibri" w:eastAsia="Calibri" w:hAnsi="Calibri" w:cs="Calibri"/>
                <w:b/>
                <w:bCs/>
                <w:sz w:val="16"/>
              </w:rPr>
            </w:pPr>
          </w:p>
          <w:p w14:paraId="4C255DFB" w14:textId="77777777" w:rsidR="00BD6D48" w:rsidRPr="00755217" w:rsidRDefault="00BD6D48" w:rsidP="00005F44">
            <w:pPr>
              <w:tabs>
                <w:tab w:val="left" w:pos="1053"/>
              </w:tabs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22B76" w:rsidRPr="00755217" w14:paraId="3E7063DE" w14:textId="77777777" w:rsidTr="003615DC">
        <w:trPr>
          <w:gridAfter w:val="1"/>
          <w:wAfter w:w="6" w:type="pct"/>
          <w:trHeight w:val="270"/>
        </w:trPr>
        <w:tc>
          <w:tcPr>
            <w:tcW w:w="836" w:type="pct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C983CE" w14:textId="65F0D937" w:rsidR="00A22B76" w:rsidRPr="00755217" w:rsidRDefault="00A22B76" w:rsidP="00755217">
            <w:pPr>
              <w:spacing w:before="27"/>
              <w:ind w:left="107"/>
              <w:rPr>
                <w:rFonts w:ascii="Times New Roman" w:eastAsia="Calibri" w:hAnsi="Calibri" w:cs="Calibri"/>
                <w:sz w:val="16"/>
                <w:lang w:val="es-ES"/>
              </w:rPr>
            </w:pPr>
            <w:r>
              <w:rPr>
                <w:rFonts w:ascii="Calibri" w:eastAsia="Calibri" w:hAnsi="Calibri" w:cs="Calibri"/>
                <w:sz w:val="16"/>
                <w:lang w:val="es-ES"/>
              </w:rPr>
              <w:t>Certificado Profesional</w:t>
            </w:r>
          </w:p>
        </w:tc>
        <w:tc>
          <w:tcPr>
            <w:tcW w:w="4157" w:type="pct"/>
            <w:gridSpan w:val="1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38BB25" w14:textId="6C507857" w:rsidR="00A22B76" w:rsidRPr="00755217" w:rsidRDefault="00A22B76" w:rsidP="00755217">
            <w:pPr>
              <w:spacing w:before="27"/>
              <w:ind w:left="100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(denominación)</w:t>
            </w:r>
          </w:p>
        </w:tc>
      </w:tr>
      <w:tr w:rsidR="00755217" w:rsidRPr="00755217" w14:paraId="543C3E36" w14:textId="77777777" w:rsidTr="003615DC">
        <w:trPr>
          <w:gridAfter w:val="1"/>
          <w:wAfter w:w="6" w:type="pct"/>
          <w:trHeight w:val="275"/>
        </w:trPr>
        <w:tc>
          <w:tcPr>
            <w:tcW w:w="836" w:type="pct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B40500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Alumno/a</w:t>
            </w:r>
          </w:p>
        </w:tc>
        <w:tc>
          <w:tcPr>
            <w:tcW w:w="130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30CA89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 Nombre y apellidos: </w:t>
            </w:r>
          </w:p>
        </w:tc>
        <w:tc>
          <w:tcPr>
            <w:tcW w:w="51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3D6B539" w14:textId="044990E7" w:rsidR="00755217" w:rsidRPr="00755217" w:rsidRDefault="00772A50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>
              <w:rPr>
                <w:rFonts w:ascii="Calibri" w:eastAsia="Calibri" w:hAnsi="Calibri" w:cs="Calibri"/>
                <w:sz w:val="16"/>
                <w:lang w:val="es-ES"/>
              </w:rPr>
              <w:t>DNI/NIE:</w:t>
            </w:r>
          </w:p>
        </w:tc>
        <w:tc>
          <w:tcPr>
            <w:tcW w:w="62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F3222D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NUSS:</w:t>
            </w:r>
          </w:p>
        </w:tc>
        <w:tc>
          <w:tcPr>
            <w:tcW w:w="868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072E359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Email: </w:t>
            </w:r>
          </w:p>
        </w:tc>
        <w:tc>
          <w:tcPr>
            <w:tcW w:w="848" w:type="pct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0288C6B8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Teléfono: </w:t>
            </w:r>
          </w:p>
        </w:tc>
      </w:tr>
      <w:tr w:rsidR="004F1FA7" w:rsidRPr="00755217" w14:paraId="3A822AB1" w14:textId="77777777" w:rsidTr="003615DC">
        <w:trPr>
          <w:gridAfter w:val="1"/>
          <w:wAfter w:w="6" w:type="pct"/>
          <w:trHeight w:val="275"/>
        </w:trPr>
        <w:tc>
          <w:tcPr>
            <w:tcW w:w="836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62B6E65" w14:textId="77777777" w:rsidR="004F1FA7" w:rsidRPr="00755217" w:rsidRDefault="004F1FA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</w:p>
        </w:tc>
        <w:tc>
          <w:tcPr>
            <w:tcW w:w="8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36DBD3" w14:textId="77777777" w:rsidR="004F1FA7" w:rsidRPr="00755217" w:rsidRDefault="004F1FA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 Fecha de nacimiento: __/__/__</w:t>
            </w:r>
          </w:p>
        </w:tc>
        <w:tc>
          <w:tcPr>
            <w:tcW w:w="200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29C2444" w14:textId="77777777" w:rsidR="004F1FA7" w:rsidRPr="00755217" w:rsidRDefault="004F1FA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>Domicilio:</w:t>
            </w:r>
          </w:p>
        </w:tc>
        <w:tc>
          <w:tcPr>
            <w:tcW w:w="1324" w:type="pct"/>
            <w:gridSpan w:val="7"/>
            <w:tcBorders>
              <w:left w:val="single" w:sz="4" w:space="0" w:color="auto"/>
              <w:right w:val="double" w:sz="4" w:space="0" w:color="auto"/>
            </w:tcBorders>
          </w:tcPr>
          <w:p w14:paraId="2B280CDC" w14:textId="77777777" w:rsidR="004F1FA7" w:rsidRPr="00755217" w:rsidRDefault="00E83B80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>Localidad:</w:t>
            </w:r>
          </w:p>
        </w:tc>
      </w:tr>
      <w:tr w:rsidR="00755217" w:rsidRPr="00755217" w14:paraId="26A4CF5F" w14:textId="77777777" w:rsidTr="003615DC">
        <w:trPr>
          <w:gridAfter w:val="1"/>
          <w:wAfter w:w="6" w:type="pct"/>
          <w:trHeight w:val="275"/>
        </w:trPr>
        <w:tc>
          <w:tcPr>
            <w:tcW w:w="836" w:type="pct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EAC88D1" w14:textId="4C20ADD5" w:rsidR="00755217" w:rsidRPr="00755217" w:rsidRDefault="00755217" w:rsidP="00532D2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Centro</w:t>
            </w:r>
            <w:r w:rsidRPr="00755217">
              <w:rPr>
                <w:rFonts w:ascii="Calibri" w:eastAsia="Calibri" w:hAnsi="Calibri" w:cs="Calibri"/>
                <w:spacing w:val="-3"/>
                <w:sz w:val="16"/>
                <w:lang w:val="es-ES"/>
              </w:rPr>
              <w:t xml:space="preserve"> </w:t>
            </w:r>
            <w:r w:rsidR="00532D27">
              <w:rPr>
                <w:rFonts w:ascii="Calibri" w:eastAsia="Calibri" w:hAnsi="Calibri" w:cs="Calibri"/>
                <w:sz w:val="16"/>
                <w:lang w:val="es-ES"/>
              </w:rPr>
              <w:t>formativo</w:t>
            </w:r>
          </w:p>
        </w:tc>
        <w:tc>
          <w:tcPr>
            <w:tcW w:w="1626" w:type="pct"/>
            <w:gridSpan w:val="5"/>
            <w:tcBorders>
              <w:left w:val="single" w:sz="4" w:space="0" w:color="auto"/>
            </w:tcBorders>
          </w:tcPr>
          <w:p w14:paraId="2C097C77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</w:p>
        </w:tc>
        <w:tc>
          <w:tcPr>
            <w:tcW w:w="1207" w:type="pct"/>
            <w:gridSpan w:val="6"/>
          </w:tcPr>
          <w:p w14:paraId="02F8A019" w14:textId="77777777" w:rsidR="00755217" w:rsidRPr="00755217" w:rsidRDefault="00755217" w:rsidP="00755217">
            <w:pPr>
              <w:spacing w:before="27"/>
              <w:ind w:left="102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Email: </w:t>
            </w:r>
          </w:p>
        </w:tc>
        <w:tc>
          <w:tcPr>
            <w:tcW w:w="1324" w:type="pct"/>
            <w:gridSpan w:val="7"/>
            <w:tcBorders>
              <w:right w:val="double" w:sz="4" w:space="0" w:color="auto"/>
            </w:tcBorders>
          </w:tcPr>
          <w:p w14:paraId="1722A1C5" w14:textId="01EB53AE" w:rsidR="00755217" w:rsidRPr="00755217" w:rsidRDefault="00772A50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>
              <w:rPr>
                <w:rFonts w:ascii="Calibri" w:eastAsia="Calibri" w:hAnsi="Calibri" w:cs="Calibri"/>
                <w:sz w:val="16"/>
                <w:lang w:val="es-ES"/>
              </w:rPr>
              <w:t>Código Centro:</w:t>
            </w:r>
          </w:p>
        </w:tc>
      </w:tr>
      <w:tr w:rsidR="00755217" w:rsidRPr="00755217" w14:paraId="29EC0DCB" w14:textId="77777777" w:rsidTr="003615DC">
        <w:trPr>
          <w:gridAfter w:val="1"/>
          <w:wAfter w:w="6" w:type="pct"/>
          <w:trHeight w:val="292"/>
        </w:trPr>
        <w:tc>
          <w:tcPr>
            <w:tcW w:w="836" w:type="pct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BB440F6" w14:textId="69A9F048" w:rsidR="00755217" w:rsidRPr="00755217" w:rsidRDefault="00755217" w:rsidP="00532D2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Tutor/a</w:t>
            </w:r>
            <w:r w:rsidRPr="00755217">
              <w:rPr>
                <w:rFonts w:ascii="Calibri" w:eastAsia="Calibri" w:hAnsi="Calibri" w:cs="Calibri"/>
                <w:spacing w:val="-1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del</w:t>
            </w:r>
            <w:r w:rsidRPr="00755217">
              <w:rPr>
                <w:rFonts w:ascii="Calibri" w:eastAsia="Calibri" w:hAnsi="Calibri" w:cs="Calibri"/>
                <w:spacing w:val="-2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centro</w:t>
            </w:r>
            <w:r w:rsidRPr="00755217">
              <w:rPr>
                <w:rFonts w:ascii="Calibri" w:eastAsia="Calibri" w:hAnsi="Calibri" w:cs="Calibri"/>
                <w:spacing w:val="-2"/>
                <w:sz w:val="16"/>
                <w:lang w:val="es-ES"/>
              </w:rPr>
              <w:t xml:space="preserve"> </w:t>
            </w:r>
            <w:r w:rsidR="00532D27">
              <w:rPr>
                <w:rFonts w:ascii="Calibri" w:eastAsia="Calibri" w:hAnsi="Calibri" w:cs="Calibri"/>
                <w:sz w:val="16"/>
                <w:lang w:val="es-ES"/>
              </w:rPr>
              <w:t>formativo</w:t>
            </w:r>
          </w:p>
        </w:tc>
        <w:tc>
          <w:tcPr>
            <w:tcW w:w="1626" w:type="pct"/>
            <w:gridSpan w:val="5"/>
            <w:tcBorders>
              <w:left w:val="single" w:sz="4" w:space="0" w:color="auto"/>
            </w:tcBorders>
          </w:tcPr>
          <w:p w14:paraId="6D2CE1D9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</w:p>
        </w:tc>
        <w:tc>
          <w:tcPr>
            <w:tcW w:w="1207" w:type="pct"/>
            <w:gridSpan w:val="6"/>
          </w:tcPr>
          <w:p w14:paraId="6DE142C8" w14:textId="77777777" w:rsidR="00755217" w:rsidRPr="00755217" w:rsidRDefault="00755217" w:rsidP="00755217">
            <w:pPr>
              <w:spacing w:before="27"/>
              <w:ind w:left="102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Email: </w:t>
            </w:r>
          </w:p>
        </w:tc>
        <w:tc>
          <w:tcPr>
            <w:tcW w:w="1324" w:type="pct"/>
            <w:gridSpan w:val="7"/>
            <w:tcBorders>
              <w:right w:val="double" w:sz="4" w:space="0" w:color="auto"/>
            </w:tcBorders>
          </w:tcPr>
          <w:p w14:paraId="75CBE3B8" w14:textId="77777777" w:rsidR="00755217" w:rsidRPr="00755217" w:rsidRDefault="00755217" w:rsidP="00755217">
            <w:pPr>
              <w:spacing w:before="27"/>
              <w:ind w:left="100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Teléfono: </w:t>
            </w:r>
          </w:p>
        </w:tc>
      </w:tr>
      <w:tr w:rsidR="00755217" w:rsidRPr="00755217" w14:paraId="0F03FAF5" w14:textId="77777777" w:rsidTr="003615DC">
        <w:trPr>
          <w:gridAfter w:val="1"/>
          <w:wAfter w:w="6" w:type="pct"/>
          <w:trHeight w:val="275"/>
        </w:trPr>
        <w:tc>
          <w:tcPr>
            <w:tcW w:w="836" w:type="pct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FD9F9A3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Empresa</w:t>
            </w:r>
          </w:p>
        </w:tc>
        <w:tc>
          <w:tcPr>
            <w:tcW w:w="1626" w:type="pct"/>
            <w:gridSpan w:val="5"/>
            <w:tcBorders>
              <w:left w:val="single" w:sz="4" w:space="0" w:color="auto"/>
            </w:tcBorders>
          </w:tcPr>
          <w:p w14:paraId="484ADAB3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Denominación:</w:t>
            </w:r>
            <w:r w:rsidRPr="00755217">
              <w:rPr>
                <w:rFonts w:ascii="Calibri" w:eastAsia="Calibri" w:hAnsi="Calibri" w:cs="Calibri"/>
                <w:b/>
                <w:bCs/>
                <w:sz w:val="16"/>
                <w:lang w:val="es-ES"/>
              </w:rPr>
              <w:t xml:space="preserve"> </w:t>
            </w:r>
          </w:p>
        </w:tc>
        <w:tc>
          <w:tcPr>
            <w:tcW w:w="1207" w:type="pct"/>
            <w:gridSpan w:val="6"/>
          </w:tcPr>
          <w:p w14:paraId="7AB4E1DC" w14:textId="77777777" w:rsidR="00755217" w:rsidRPr="00755217" w:rsidRDefault="00755217" w:rsidP="00755217">
            <w:pPr>
              <w:spacing w:before="27"/>
              <w:ind w:left="102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Email: </w:t>
            </w:r>
          </w:p>
        </w:tc>
        <w:tc>
          <w:tcPr>
            <w:tcW w:w="1324" w:type="pct"/>
            <w:gridSpan w:val="7"/>
            <w:tcBorders>
              <w:right w:val="double" w:sz="4" w:space="0" w:color="auto"/>
            </w:tcBorders>
          </w:tcPr>
          <w:p w14:paraId="0849B727" w14:textId="77777777" w:rsidR="00755217" w:rsidRPr="00755217" w:rsidRDefault="00755217" w:rsidP="00755217">
            <w:pPr>
              <w:spacing w:before="27"/>
              <w:ind w:left="100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CIF: </w:t>
            </w:r>
          </w:p>
        </w:tc>
      </w:tr>
      <w:tr w:rsidR="00755217" w:rsidRPr="00755217" w14:paraId="03CC826F" w14:textId="77777777" w:rsidTr="003615DC">
        <w:trPr>
          <w:gridAfter w:val="1"/>
          <w:wAfter w:w="6" w:type="pct"/>
          <w:trHeight w:val="275"/>
        </w:trPr>
        <w:tc>
          <w:tcPr>
            <w:tcW w:w="836" w:type="pct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6BF4DCA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Tutor/a</w:t>
            </w:r>
            <w:r w:rsidRPr="00755217">
              <w:rPr>
                <w:rFonts w:ascii="Calibri" w:eastAsia="Calibri" w:hAnsi="Calibri" w:cs="Calibri"/>
                <w:spacing w:val="-1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de</w:t>
            </w:r>
            <w:r w:rsidRPr="00755217">
              <w:rPr>
                <w:rFonts w:ascii="Calibri" w:eastAsia="Calibri" w:hAnsi="Calibri" w:cs="Calibri"/>
                <w:spacing w:val="-3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empresa</w:t>
            </w:r>
          </w:p>
        </w:tc>
        <w:tc>
          <w:tcPr>
            <w:tcW w:w="1626" w:type="pct"/>
            <w:gridSpan w:val="5"/>
            <w:tcBorders>
              <w:left w:val="single" w:sz="4" w:space="0" w:color="auto"/>
            </w:tcBorders>
          </w:tcPr>
          <w:p w14:paraId="14180E7C" w14:textId="77777777" w:rsidR="00755217" w:rsidRPr="00755217" w:rsidRDefault="00755217" w:rsidP="00755217">
            <w:pPr>
              <w:spacing w:before="27"/>
              <w:ind w:left="107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Nombre y apellidos:</w:t>
            </w:r>
          </w:p>
        </w:tc>
        <w:tc>
          <w:tcPr>
            <w:tcW w:w="1207" w:type="pct"/>
            <w:gridSpan w:val="6"/>
          </w:tcPr>
          <w:p w14:paraId="79F06530" w14:textId="77777777" w:rsidR="00755217" w:rsidRPr="00755217" w:rsidRDefault="00755217" w:rsidP="00755217">
            <w:pPr>
              <w:spacing w:before="27"/>
              <w:ind w:left="102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Email: </w:t>
            </w:r>
          </w:p>
        </w:tc>
        <w:tc>
          <w:tcPr>
            <w:tcW w:w="1324" w:type="pct"/>
            <w:gridSpan w:val="7"/>
            <w:tcBorders>
              <w:right w:val="double" w:sz="4" w:space="0" w:color="auto"/>
            </w:tcBorders>
          </w:tcPr>
          <w:p w14:paraId="1666E0D8" w14:textId="77777777" w:rsidR="00755217" w:rsidRPr="00755217" w:rsidRDefault="00755217" w:rsidP="00755217">
            <w:pPr>
              <w:spacing w:before="27"/>
              <w:ind w:left="100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Teléfono:</w:t>
            </w:r>
          </w:p>
        </w:tc>
      </w:tr>
      <w:tr w:rsidR="00E966A1" w:rsidRPr="00755217" w14:paraId="54506D2A" w14:textId="77777777" w:rsidTr="003615DC">
        <w:trPr>
          <w:trHeight w:val="451"/>
        </w:trPr>
        <w:tc>
          <w:tcPr>
            <w:tcW w:w="629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B48622" w14:textId="77777777" w:rsidR="00E966A1" w:rsidRPr="00755217" w:rsidRDefault="00E966A1" w:rsidP="00755217">
            <w:pPr>
              <w:spacing w:before="27"/>
              <w:ind w:left="107"/>
              <w:jc w:val="center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Requiere</w:t>
            </w:r>
            <w:r w:rsidRPr="00755217">
              <w:rPr>
                <w:rFonts w:ascii="Calibri" w:eastAsia="Calibri" w:hAnsi="Calibri" w:cs="Calibri"/>
                <w:spacing w:val="1"/>
                <w:sz w:val="16"/>
                <w:lang w:val="es-ES"/>
              </w:rPr>
              <w:t xml:space="preserve"> m</w:t>
            </w:r>
            <w:r w:rsidRPr="00755217">
              <w:rPr>
                <w:rFonts w:ascii="Calibri" w:eastAsia="Calibri" w:hAnsi="Calibri" w:cs="Calibri"/>
                <w:spacing w:val="-1"/>
                <w:sz w:val="16"/>
                <w:lang w:val="es-ES"/>
              </w:rPr>
              <w:t>edidas o adaptaciones</w:t>
            </w:r>
            <w:r w:rsidRPr="00755217">
              <w:rPr>
                <w:rFonts w:ascii="Calibri" w:eastAsia="Calibri" w:hAnsi="Calibri" w:cs="Calibri"/>
                <w:spacing w:val="-34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extraordinarias por</w:t>
            </w:r>
            <w:r w:rsidRPr="00755217">
              <w:rPr>
                <w:rFonts w:ascii="Calibri" w:eastAsia="Calibri" w:hAnsi="Calibri" w:cs="Calibri"/>
                <w:spacing w:val="1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discapacidad</w:t>
            </w:r>
          </w:p>
        </w:tc>
        <w:tc>
          <w:tcPr>
            <w:tcW w:w="2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8AADD4" w14:textId="77777777" w:rsidR="00E966A1" w:rsidRPr="00755217" w:rsidRDefault="00E966A1" w:rsidP="00755217">
            <w:pPr>
              <w:jc w:val="center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SÍ  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96516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5217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1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3A3B71F0" w14:textId="77777777" w:rsidR="00E966A1" w:rsidRPr="00755217" w:rsidRDefault="00E966A1" w:rsidP="00755217">
            <w:pPr>
              <w:spacing w:before="118"/>
              <w:jc w:val="center"/>
              <w:rPr>
                <w:rFonts w:ascii="Calibri" w:eastAsia="Calibri" w:hAnsi="Calibri" w:cs="Calibri"/>
                <w:sz w:val="16"/>
                <w:lang w:val="es-ES"/>
              </w:rPr>
            </w:pPr>
          </w:p>
        </w:tc>
        <w:tc>
          <w:tcPr>
            <w:tcW w:w="2146" w:type="pct"/>
            <w:gridSpan w:val="7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158EC873" w14:textId="77777777" w:rsidR="00E966A1" w:rsidRPr="00755217" w:rsidRDefault="00E966A1" w:rsidP="00755217">
            <w:pPr>
              <w:spacing w:before="27"/>
              <w:ind w:left="99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Especificar</w:t>
            </w: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>:</w:t>
            </w:r>
          </w:p>
          <w:p w14:paraId="21ACA976" w14:textId="77777777" w:rsidR="00E966A1" w:rsidRPr="00755217" w:rsidRDefault="00E966A1" w:rsidP="00755217">
            <w:pPr>
              <w:spacing w:before="27"/>
              <w:ind w:left="104"/>
              <w:rPr>
                <w:rFonts w:ascii="Calibri" w:eastAsia="Calibri" w:hAnsi="Calibri" w:cs="Calibri"/>
                <w:sz w:val="16"/>
                <w:lang w:val="es-ES"/>
              </w:rPr>
            </w:pPr>
          </w:p>
        </w:tc>
        <w:tc>
          <w:tcPr>
            <w:tcW w:w="684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77EDEADB" w14:textId="77777777" w:rsidR="00E966A1" w:rsidRPr="00755217" w:rsidRDefault="00E966A1" w:rsidP="00755217">
            <w:pPr>
              <w:ind w:left="105"/>
              <w:rPr>
                <w:rFonts w:ascii="Calibri" w:eastAsia="Calibri" w:hAnsi="Calibri" w:cs="Calibri"/>
                <w:spacing w:val="-1"/>
                <w:sz w:val="16"/>
                <w:lang w:val="es-ES"/>
              </w:rPr>
            </w:pPr>
          </w:p>
          <w:p w14:paraId="7D57CF56" w14:textId="77777777" w:rsidR="00E966A1" w:rsidRPr="00755217" w:rsidRDefault="00E966A1" w:rsidP="00755217">
            <w:pPr>
              <w:ind w:left="105"/>
              <w:jc w:val="center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pacing w:val="-1"/>
                <w:sz w:val="16"/>
                <w:lang w:val="es-ES"/>
              </w:rPr>
              <w:t xml:space="preserve">Requiere autorizaciones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extraordinarias</w:t>
            </w:r>
          </w:p>
        </w:tc>
        <w:tc>
          <w:tcPr>
            <w:tcW w:w="19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1925" w14:textId="77777777" w:rsidR="00E966A1" w:rsidRPr="00755217" w:rsidRDefault="00E966A1" w:rsidP="00755217">
            <w:pPr>
              <w:jc w:val="center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SÍ  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165633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5217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1125" w:type="pct"/>
            <w:gridSpan w:val="5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7A636080" w14:textId="77777777" w:rsidR="00E966A1" w:rsidRPr="00755217" w:rsidRDefault="00E966A1" w:rsidP="00755217">
            <w:pPr>
              <w:spacing w:before="27"/>
              <w:ind w:left="99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Especificar:</w:t>
            </w:r>
          </w:p>
          <w:p w14:paraId="517A1A51" w14:textId="77777777" w:rsidR="00E966A1" w:rsidRPr="00755217" w:rsidRDefault="00E966A1" w:rsidP="00E966A1">
            <w:pPr>
              <w:spacing w:before="27"/>
              <w:ind w:left="99"/>
              <w:rPr>
                <w:rFonts w:ascii="Calibri" w:eastAsia="Calibri" w:hAnsi="Calibri" w:cs="Calibri"/>
                <w:sz w:val="16"/>
                <w:lang w:val="es-ES"/>
              </w:rPr>
            </w:pPr>
          </w:p>
        </w:tc>
      </w:tr>
      <w:tr w:rsidR="00E966A1" w:rsidRPr="00755217" w14:paraId="12FFDBB9" w14:textId="77777777" w:rsidTr="003615DC">
        <w:trPr>
          <w:trHeight w:val="383"/>
        </w:trPr>
        <w:tc>
          <w:tcPr>
            <w:tcW w:w="62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78D8FF" w14:textId="77777777" w:rsidR="00E966A1" w:rsidRPr="00755217" w:rsidRDefault="00E966A1" w:rsidP="00755217">
            <w:pPr>
              <w:rPr>
                <w:rFonts w:ascii="Calibri" w:eastAsia="Calibri" w:hAnsi="Calibri" w:cs="Times New Roman"/>
                <w:kern w:val="2"/>
                <w:sz w:val="2"/>
                <w:szCs w:val="2"/>
                <w:lang w:val="es-ES"/>
                <w14:ligatures w14:val="standardContextual"/>
              </w:rPr>
            </w:pPr>
          </w:p>
        </w:tc>
        <w:tc>
          <w:tcPr>
            <w:tcW w:w="2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298854" w14:textId="77777777" w:rsidR="00E966A1" w:rsidRPr="00755217" w:rsidRDefault="00E966A1" w:rsidP="00755217">
            <w:pPr>
              <w:jc w:val="center"/>
              <w:rPr>
                <w:rFonts w:ascii="Calibri" w:eastAsia="Calibri" w:hAnsi="Calibri" w:cs="Calibri"/>
                <w:sz w:val="2"/>
                <w:szCs w:val="2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NO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-172582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5217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1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5B5FC240" w14:textId="77777777" w:rsidR="00E966A1" w:rsidRPr="00755217" w:rsidRDefault="00E966A1" w:rsidP="00755217">
            <w:pPr>
              <w:spacing w:before="85"/>
              <w:ind w:left="3"/>
              <w:jc w:val="center"/>
              <w:rPr>
                <w:rFonts w:ascii="Calibri" w:eastAsia="Calibri" w:hAnsi="Calibri" w:cs="Calibri"/>
                <w:sz w:val="16"/>
                <w:lang w:val="es-ES"/>
              </w:rPr>
            </w:pPr>
          </w:p>
        </w:tc>
        <w:tc>
          <w:tcPr>
            <w:tcW w:w="2146" w:type="pct"/>
            <w:gridSpan w:val="7"/>
            <w:vMerge/>
            <w:tcBorders>
              <w:top w:val="nil"/>
              <w:right w:val="double" w:sz="4" w:space="0" w:color="auto"/>
            </w:tcBorders>
          </w:tcPr>
          <w:p w14:paraId="03ABF2E3" w14:textId="77777777" w:rsidR="00E966A1" w:rsidRPr="00755217" w:rsidRDefault="00E966A1" w:rsidP="00755217">
            <w:pPr>
              <w:rPr>
                <w:rFonts w:ascii="Calibri" w:eastAsia="Calibri" w:hAnsi="Calibri" w:cs="Times New Roman"/>
                <w:kern w:val="2"/>
                <w:sz w:val="2"/>
                <w:szCs w:val="2"/>
                <w:lang w:val="es-ES"/>
                <w14:ligatures w14:val="standardContextual"/>
              </w:rPr>
            </w:pPr>
          </w:p>
        </w:tc>
        <w:tc>
          <w:tcPr>
            <w:tcW w:w="684" w:type="pct"/>
            <w:gridSpan w:val="4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6919593" w14:textId="77777777" w:rsidR="00E966A1" w:rsidRPr="00755217" w:rsidRDefault="00E966A1" w:rsidP="00755217">
            <w:pPr>
              <w:rPr>
                <w:rFonts w:ascii="Calibri" w:eastAsia="Calibri" w:hAnsi="Calibri" w:cs="Times New Roman"/>
                <w:kern w:val="2"/>
                <w:sz w:val="2"/>
                <w:szCs w:val="2"/>
                <w:lang w:val="es-ES"/>
                <w14:ligatures w14:val="standardContextual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2190" w14:textId="77777777" w:rsidR="00E966A1" w:rsidRPr="00755217" w:rsidRDefault="00E966A1" w:rsidP="00755217">
            <w:pPr>
              <w:jc w:val="center"/>
              <w:rPr>
                <w:rFonts w:ascii="Calibri" w:eastAsia="Calibri" w:hAnsi="Calibri" w:cs="Calibri"/>
                <w:sz w:val="2"/>
                <w:szCs w:val="2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NO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-14607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41A">
                  <w:rPr>
                    <w:rFonts w:ascii="MS Gothic" w:eastAsia="MS Gothic" w:hAnsi="MS Gothic" w:cs="Calibri" w:hint="eastAsia"/>
                    <w:sz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1125" w:type="pct"/>
            <w:gridSpan w:val="5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7286036" w14:textId="77777777" w:rsidR="00E966A1" w:rsidRPr="00755217" w:rsidRDefault="00E966A1" w:rsidP="00755217">
            <w:pPr>
              <w:rPr>
                <w:rFonts w:ascii="Calibri" w:eastAsia="Calibri" w:hAnsi="Calibri" w:cs="Calibri"/>
                <w:sz w:val="2"/>
                <w:szCs w:val="2"/>
                <w:lang w:val="es-ES"/>
              </w:rPr>
            </w:pPr>
          </w:p>
        </w:tc>
      </w:tr>
      <w:tr w:rsidR="001E238E" w:rsidRPr="00755217" w14:paraId="7DD97BA3" w14:textId="77777777" w:rsidTr="003615DC">
        <w:trPr>
          <w:gridAfter w:val="1"/>
          <w:wAfter w:w="6" w:type="pct"/>
          <w:trHeight w:val="1024"/>
        </w:trPr>
        <w:tc>
          <w:tcPr>
            <w:tcW w:w="836" w:type="pct"/>
            <w:gridSpan w:val="2"/>
            <w:tcBorders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C9D1574" w14:textId="77777777" w:rsidR="001E238E" w:rsidRPr="00755217" w:rsidRDefault="00525A54" w:rsidP="00755217">
            <w:pPr>
              <w:ind w:firstLine="1"/>
              <w:jc w:val="center"/>
              <w:rPr>
                <w:rFonts w:ascii="Calibri" w:eastAsia="Calibri" w:hAnsi="Calibri" w:cs="Calibri"/>
                <w:b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b/>
                <w:sz w:val="16"/>
                <w:lang w:val="es-ES"/>
              </w:rPr>
              <w:t xml:space="preserve">PERIODO DE </w:t>
            </w:r>
            <w:r w:rsidR="001E238E" w:rsidRPr="00755217">
              <w:rPr>
                <w:rFonts w:ascii="Calibri" w:eastAsia="Calibri" w:hAnsi="Calibri" w:cs="Calibri"/>
                <w:b/>
                <w:sz w:val="16"/>
                <w:lang w:val="es-ES"/>
              </w:rPr>
              <w:t>FORMACIÓN</w:t>
            </w:r>
          </w:p>
          <w:p w14:paraId="314D0DC2" w14:textId="77777777" w:rsidR="001E238E" w:rsidRPr="00755217" w:rsidRDefault="001E238E" w:rsidP="00755217">
            <w:pPr>
              <w:jc w:val="center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sz w:val="16"/>
                <w:lang w:val="es-ES"/>
              </w:rPr>
              <w:t>EN EMPRESA</w:t>
            </w:r>
          </w:p>
        </w:tc>
        <w:tc>
          <w:tcPr>
            <w:tcW w:w="1460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15A6D0" w14:textId="77777777" w:rsidR="001E238E" w:rsidRPr="00770090" w:rsidRDefault="001E238E" w:rsidP="00D411B6">
            <w:pPr>
              <w:spacing w:before="25" w:line="360" w:lineRule="auto"/>
              <w:ind w:left="102"/>
              <w:rPr>
                <w:rFonts w:ascii="Calibri" w:eastAsia="Calibri" w:hAnsi="Calibri" w:cs="Calibri"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Calendario: Del XX al XX de XXX de </w:t>
            </w:r>
            <w:r w:rsidR="00B07CD2" w:rsidRPr="00770090">
              <w:rPr>
                <w:rFonts w:ascii="Calibri" w:eastAsia="Calibri" w:hAnsi="Calibri" w:cs="Calibri"/>
                <w:sz w:val="16"/>
                <w:lang w:val="es-ES"/>
              </w:rPr>
              <w:t>202xx</w:t>
            </w:r>
          </w:p>
          <w:p w14:paraId="7DAD6382" w14:textId="77777777" w:rsidR="001E238E" w:rsidRPr="00770090" w:rsidRDefault="001E238E" w:rsidP="00D411B6">
            <w:pPr>
              <w:spacing w:before="25" w:line="360" w:lineRule="auto"/>
              <w:ind w:left="102" w:right="1565"/>
              <w:rPr>
                <w:rFonts w:ascii="Calibri" w:eastAsia="Calibri" w:hAnsi="Calibri" w:cs="Calibri"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>Jornadas: xx</w:t>
            </w:r>
          </w:p>
          <w:p w14:paraId="7FCF6C6E" w14:textId="77777777" w:rsidR="001E238E" w:rsidRPr="00755217" w:rsidRDefault="00B07CD2" w:rsidP="00D411B6">
            <w:pPr>
              <w:spacing w:before="25" w:line="360" w:lineRule="auto"/>
              <w:ind w:left="102"/>
              <w:rPr>
                <w:rFonts w:ascii="Calibri" w:eastAsia="Calibri" w:hAnsi="Calibri" w:cs="Calibri"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Horario: de xx </w:t>
            </w:r>
            <w:r w:rsidR="001E238E"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 a </w:t>
            </w: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xx </w:t>
            </w:r>
            <w:r w:rsidR="001E238E"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horas </w:t>
            </w: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(x </w:t>
            </w:r>
            <w:r w:rsidR="001E238E"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 horas)</w:t>
            </w:r>
          </w:p>
        </w:tc>
        <w:tc>
          <w:tcPr>
            <w:tcW w:w="1471" w:type="pct"/>
            <w:gridSpan w:val="9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FC20E" w14:textId="77777777" w:rsidR="00E966A1" w:rsidRPr="00770090" w:rsidRDefault="00E966A1" w:rsidP="00D411B6">
            <w:pPr>
              <w:spacing w:before="27" w:line="360" w:lineRule="auto"/>
              <w:ind w:left="108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Intervalo</w:t>
            </w:r>
            <w:r w:rsidRPr="00755217">
              <w:rPr>
                <w:rFonts w:ascii="Calibri" w:eastAsia="Calibri" w:hAnsi="Calibri" w:cs="Calibri"/>
                <w:spacing w:val="-3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de</w:t>
            </w:r>
            <w:r w:rsidRPr="00755217">
              <w:rPr>
                <w:rFonts w:ascii="Calibri" w:eastAsia="Calibri" w:hAnsi="Calibri" w:cs="Calibri"/>
                <w:spacing w:val="-1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formación</w:t>
            </w: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 </w:t>
            </w:r>
          </w:p>
          <w:p w14:paraId="674463EE" w14:textId="77777777" w:rsidR="001E238E" w:rsidRPr="00770090" w:rsidRDefault="00E966A1" w:rsidP="00D411B6">
            <w:pPr>
              <w:spacing w:before="27" w:line="360" w:lineRule="auto"/>
              <w:ind w:left="108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Mensual  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-49387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5217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Semanal</w:t>
            </w:r>
            <w:r w:rsidRPr="00755217">
              <w:rPr>
                <w:rFonts w:ascii="Times New Roman" w:eastAsia="Calibri" w:hAnsi="Calibri" w:cs="Calibri"/>
                <w:sz w:val="16"/>
                <w:lang w:val="es-ES"/>
              </w:rPr>
              <w:t xml:space="preserve">  </w:t>
            </w:r>
            <w:sdt>
              <w:sdtPr>
                <w:rPr>
                  <w:rFonts w:ascii="Times New Roman" w:eastAsia="Calibri" w:hAnsi="Calibri" w:cs="Calibri"/>
                  <w:sz w:val="16"/>
                </w:rPr>
                <w:id w:val="47773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5217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Diario  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-4874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5217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 Otros  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21130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090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</w:p>
          <w:p w14:paraId="45BAA14A" w14:textId="77777777" w:rsidR="00E966A1" w:rsidRPr="00755217" w:rsidRDefault="00E966A1" w:rsidP="00D411B6">
            <w:pPr>
              <w:spacing w:before="27" w:line="360" w:lineRule="auto"/>
              <w:ind w:left="108"/>
              <w:rPr>
                <w:rFonts w:ascii="Calibri" w:eastAsia="Calibri" w:hAnsi="Calibri" w:cs="Calibri"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>Especificar:</w:t>
            </w:r>
          </w:p>
        </w:tc>
        <w:tc>
          <w:tcPr>
            <w:tcW w:w="1227" w:type="pct"/>
            <w:gridSpan w:val="5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3CA6914" w14:textId="77777777" w:rsidR="00525A54" w:rsidRPr="00770090" w:rsidRDefault="00525A54" w:rsidP="00D411B6">
            <w:pPr>
              <w:spacing w:before="25" w:line="360" w:lineRule="auto"/>
              <w:ind w:left="102" w:right="1565"/>
              <w:rPr>
                <w:rFonts w:ascii="Calibri" w:eastAsia="Calibri" w:hAnsi="Calibri" w:cs="Calibri"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Una empresa  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-78280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090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 </w:t>
            </w:r>
          </w:p>
          <w:p w14:paraId="272DEBE6" w14:textId="77777777" w:rsidR="00A37E6C" w:rsidRPr="00770090" w:rsidRDefault="00E966A1" w:rsidP="00D411B6">
            <w:pPr>
              <w:spacing w:before="25" w:line="360" w:lineRule="auto"/>
              <w:ind w:left="102" w:right="1565"/>
              <w:rPr>
                <w:rFonts w:ascii="Calibri" w:eastAsia="Calibri" w:hAnsi="Calibri" w:cs="Calibri"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>Varias</w:t>
            </w:r>
            <w:r w:rsidRPr="00755217">
              <w:rPr>
                <w:rFonts w:ascii="Calibri" w:eastAsia="Calibri" w:hAnsi="Calibri" w:cs="Calibri"/>
                <w:spacing w:val="-3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lang w:val="es-ES"/>
              </w:rPr>
              <w:t xml:space="preserve">empresas  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77135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5217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  <w:r w:rsidR="00A37E6C"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 </w:t>
            </w:r>
          </w:p>
          <w:p w14:paraId="27BFA2E9" w14:textId="77777777" w:rsidR="001E238E" w:rsidRPr="00755217" w:rsidRDefault="00A37E6C" w:rsidP="00D411B6">
            <w:pPr>
              <w:spacing w:before="25" w:line="360" w:lineRule="auto"/>
              <w:ind w:left="102" w:right="1565"/>
              <w:rPr>
                <w:rFonts w:ascii="Calibri" w:eastAsia="Calibri" w:hAnsi="Calibri" w:cs="Calibri"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sz w:val="16"/>
                <w:lang w:val="es-ES"/>
              </w:rPr>
              <w:t xml:space="preserve">Grupo de  empresas   </w:t>
            </w:r>
            <w:sdt>
              <w:sdtPr>
                <w:rPr>
                  <w:rFonts w:ascii="Calibri" w:eastAsia="Calibri" w:hAnsi="Calibri" w:cs="Calibri"/>
                  <w:sz w:val="16"/>
                </w:rPr>
                <w:id w:val="-104474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090">
                  <w:rPr>
                    <w:rFonts w:ascii="MS Gothic" w:eastAsia="MS Gothic" w:hAnsi="MS Gothic" w:cs="MS Gothic"/>
                    <w:sz w:val="16"/>
                    <w:lang w:val="es-ES"/>
                  </w:rPr>
                  <w:t>☐</w:t>
                </w:r>
              </w:sdtContent>
            </w:sdt>
          </w:p>
        </w:tc>
      </w:tr>
      <w:tr w:rsidR="001E238E" w:rsidRPr="00755217" w14:paraId="6334120D" w14:textId="77777777" w:rsidTr="003615DC">
        <w:trPr>
          <w:gridAfter w:val="1"/>
          <w:wAfter w:w="6" w:type="pct"/>
          <w:trHeight w:val="264"/>
        </w:trPr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6928DC" w14:textId="77777777" w:rsidR="001E238E" w:rsidRPr="00755217" w:rsidRDefault="00332E89" w:rsidP="00755217">
            <w:pPr>
              <w:spacing w:before="70"/>
              <w:jc w:val="center"/>
              <w:rPr>
                <w:rFonts w:ascii="Calibri" w:eastAsia="Calibri" w:hAnsi="Calibri" w:cs="Calibri"/>
                <w:b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b/>
                <w:sz w:val="16"/>
                <w:lang w:val="es-ES"/>
              </w:rPr>
              <w:t>DURACIÓN TOTAL HORAS</w:t>
            </w:r>
          </w:p>
        </w:tc>
        <w:tc>
          <w:tcPr>
            <w:tcW w:w="2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513127" w14:textId="77777777" w:rsidR="001E238E" w:rsidRPr="00755217" w:rsidRDefault="001E238E" w:rsidP="00755217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lang w:val="es-ES"/>
              </w:rPr>
            </w:pPr>
          </w:p>
        </w:tc>
        <w:tc>
          <w:tcPr>
            <w:tcW w:w="1460" w:type="pct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1D7659B" w14:textId="77777777" w:rsidR="001E238E" w:rsidRPr="00755217" w:rsidRDefault="001E238E" w:rsidP="00755217">
            <w:pPr>
              <w:spacing w:before="25" w:line="360" w:lineRule="auto"/>
              <w:ind w:left="102"/>
              <w:jc w:val="both"/>
              <w:rPr>
                <w:rFonts w:ascii="Calibri" w:eastAsia="Calibri" w:hAnsi="Calibri" w:cs="Calibri"/>
                <w:sz w:val="2"/>
                <w:szCs w:val="2"/>
                <w:lang w:val="es-ES"/>
              </w:rPr>
            </w:pPr>
          </w:p>
        </w:tc>
        <w:tc>
          <w:tcPr>
            <w:tcW w:w="1471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1CD3C" w14:textId="77777777" w:rsidR="001E238E" w:rsidRPr="00755217" w:rsidRDefault="001E238E" w:rsidP="00755217">
            <w:pPr>
              <w:spacing w:before="27" w:line="360" w:lineRule="auto"/>
              <w:ind w:left="108"/>
              <w:rPr>
                <w:rFonts w:ascii="Calibri" w:eastAsia="Calibri" w:hAnsi="Calibri" w:cs="Calibri"/>
                <w:sz w:val="2"/>
                <w:szCs w:val="2"/>
                <w:lang w:val="es-ES"/>
              </w:rPr>
            </w:pPr>
          </w:p>
        </w:tc>
        <w:tc>
          <w:tcPr>
            <w:tcW w:w="1227" w:type="pct"/>
            <w:gridSpan w:val="5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60B8682" w14:textId="77777777" w:rsidR="001E238E" w:rsidRPr="00755217" w:rsidRDefault="001E238E" w:rsidP="00755217">
            <w:pPr>
              <w:spacing w:before="25" w:line="360" w:lineRule="auto"/>
              <w:ind w:left="102" w:right="1565"/>
              <w:jc w:val="both"/>
              <w:rPr>
                <w:rFonts w:ascii="Calibri" w:eastAsia="Calibri" w:hAnsi="Calibri" w:cs="Calibri"/>
                <w:sz w:val="2"/>
                <w:szCs w:val="2"/>
                <w:lang w:val="es-ES"/>
              </w:rPr>
            </w:pPr>
          </w:p>
        </w:tc>
      </w:tr>
      <w:tr w:rsidR="00DA775A" w:rsidRPr="00755217" w14:paraId="5CD391AE" w14:textId="77777777" w:rsidTr="003615DC">
        <w:trPr>
          <w:gridAfter w:val="1"/>
          <w:wAfter w:w="6" w:type="pct"/>
          <w:trHeight w:val="989"/>
        </w:trPr>
        <w:tc>
          <w:tcPr>
            <w:tcW w:w="836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A55AFB" w14:textId="77777777" w:rsidR="00DA775A" w:rsidRPr="00770090" w:rsidRDefault="00DA775A" w:rsidP="00755217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b/>
                <w:bCs/>
                <w:sz w:val="16"/>
                <w:lang w:val="es-ES"/>
              </w:rPr>
              <w:t xml:space="preserve">MECANISMO DE COORDINACIÓN Y </w:t>
            </w:r>
          </w:p>
          <w:p w14:paraId="65A03C5A" w14:textId="77777777" w:rsidR="00DA775A" w:rsidRPr="00770090" w:rsidRDefault="00DA775A" w:rsidP="00755217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lang w:val="es-ES"/>
              </w:rPr>
            </w:pPr>
            <w:r w:rsidRPr="00770090">
              <w:rPr>
                <w:rFonts w:ascii="Calibri" w:eastAsia="Calibri" w:hAnsi="Calibri" w:cs="Calibri"/>
                <w:b/>
                <w:bCs/>
                <w:sz w:val="16"/>
                <w:lang w:val="es-ES"/>
              </w:rPr>
              <w:t>SEGUIMIENTO</w:t>
            </w:r>
          </w:p>
        </w:tc>
        <w:tc>
          <w:tcPr>
            <w:tcW w:w="82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383B7C" w14:textId="77777777" w:rsidR="00DA775A" w:rsidRPr="00770090" w:rsidRDefault="00DA775A" w:rsidP="00DA775A">
            <w:pPr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</w:pPr>
            <w:r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Periodicidad:</w:t>
            </w:r>
          </w:p>
        </w:tc>
        <w:tc>
          <w:tcPr>
            <w:tcW w:w="83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4EE860" w14:textId="2BE653AB" w:rsidR="00DA775A" w:rsidRPr="00770090" w:rsidRDefault="004C02DE" w:rsidP="00DA775A">
            <w:pPr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V</w:t>
            </w:r>
            <w:r w:rsidR="007867EC"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i</w:t>
            </w:r>
            <w:r w:rsidR="00DA775A"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sitas a las empresas</w:t>
            </w:r>
            <w:r w:rsidR="007867EC"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:</w:t>
            </w:r>
          </w:p>
        </w:tc>
        <w:tc>
          <w:tcPr>
            <w:tcW w:w="832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358D08" w14:textId="77777777" w:rsidR="00DA775A" w:rsidRPr="00770090" w:rsidRDefault="007867EC" w:rsidP="00DA775A">
            <w:pPr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</w:pPr>
            <w:r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C</w:t>
            </w:r>
            <w:r w:rsidR="00DA775A" w:rsidRPr="00755217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 xml:space="preserve">omunicación </w:t>
            </w:r>
            <w:r w:rsidR="00DA775A"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telefónica</w:t>
            </w:r>
            <w:r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:</w:t>
            </w:r>
          </w:p>
        </w:tc>
        <w:tc>
          <w:tcPr>
            <w:tcW w:w="832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7043CB" w14:textId="77777777" w:rsidR="00DA775A" w:rsidRPr="00770090" w:rsidRDefault="007867EC" w:rsidP="00DA775A">
            <w:pPr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</w:pPr>
            <w:r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C</w:t>
            </w:r>
            <w:r w:rsidR="00DA775A"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omunicación por email</w:t>
            </w:r>
            <w:r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:</w:t>
            </w:r>
          </w:p>
        </w:tc>
        <w:tc>
          <w:tcPr>
            <w:tcW w:w="83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E5C56B" w14:textId="77777777" w:rsidR="00DA775A" w:rsidRPr="00755217" w:rsidRDefault="00DA775A" w:rsidP="00DA775A">
            <w:pPr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</w:pPr>
            <w:r w:rsidRPr="00770090">
              <w:rPr>
                <w:rFonts w:ascii="Calibri" w:eastAsia="Calibri" w:hAnsi="Calibri" w:cs="Calibri"/>
                <w:kern w:val="2"/>
                <w:sz w:val="16"/>
                <w:szCs w:val="16"/>
                <w:lang w:val="es-ES"/>
                <w14:ligatures w14:val="standardContextual"/>
              </w:rPr>
              <w:t>Otras:</w:t>
            </w:r>
          </w:p>
        </w:tc>
      </w:tr>
    </w:tbl>
    <w:p w14:paraId="3B88AB22" w14:textId="77777777" w:rsidR="00755217" w:rsidRPr="00755217" w:rsidRDefault="00755217" w:rsidP="0075521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3CE0D416" w14:textId="54FFBDB6" w:rsidR="003615DC" w:rsidRDefault="003615DC">
      <w:pPr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br w:type="page"/>
      </w:r>
    </w:p>
    <w:p w14:paraId="721DCD00" w14:textId="77777777" w:rsidR="00755217" w:rsidRPr="00755217" w:rsidRDefault="00755217" w:rsidP="0075521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8"/>
        <w:gridCol w:w="7979"/>
        <w:gridCol w:w="890"/>
        <w:gridCol w:w="707"/>
      </w:tblGrid>
      <w:tr w:rsidR="00EB5320" w:rsidRPr="00755217" w14:paraId="3E372DE5" w14:textId="77777777" w:rsidTr="003615DC">
        <w:trPr>
          <w:trHeight w:val="690"/>
          <w:tblHeader/>
        </w:trPr>
        <w:tc>
          <w:tcPr>
            <w:tcW w:w="416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8351E72" w14:textId="77777777" w:rsidR="00EB5320" w:rsidRPr="00B17F6C" w:rsidRDefault="00EB5320" w:rsidP="00EB5320">
            <w:pPr>
              <w:spacing w:before="1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Módulo</w:t>
            </w:r>
            <w:r w:rsidRPr="00755217">
              <w:rPr>
                <w:rFonts w:ascii="Calibri" w:eastAsia="Calibri" w:hAnsi="Calibri" w:cs="Calibri"/>
                <w:b/>
                <w:bCs/>
                <w:noProof/>
                <w:spacing w:val="-3"/>
                <w:sz w:val="16"/>
                <w:lang w:val="es-ES"/>
              </w:rPr>
              <w:t xml:space="preserve"> </w:t>
            </w: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profesional</w:t>
            </w:r>
            <w:r w:rsidRPr="00B17F6C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 :</w:t>
            </w:r>
            <w:r w:rsidR="004C3630" w:rsidRPr="00B17F6C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____________________________________________________________________________________________________________________________________</w:t>
            </w:r>
          </w:p>
          <w:p w14:paraId="48DDB5B5" w14:textId="77777777" w:rsidR="00EB5320" w:rsidRPr="00B17F6C" w:rsidRDefault="00EB5320" w:rsidP="00EB5320">
            <w:pPr>
              <w:spacing w:before="1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</w:p>
          <w:p w14:paraId="7C90C6BA" w14:textId="77777777" w:rsidR="00EB5320" w:rsidRPr="00755217" w:rsidRDefault="00EB5320" w:rsidP="00EB5320">
            <w:pPr>
              <w:spacing w:before="1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Código</w:t>
            </w:r>
            <w:r w:rsidR="004C3630" w:rsidRPr="00B17F6C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:________________                            Horas de formación en la empresa:__________</w:t>
            </w:r>
          </w:p>
        </w:tc>
        <w:tc>
          <w:tcPr>
            <w:tcW w:w="44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24D5F0" w14:textId="77777777" w:rsidR="00EB5320" w:rsidRPr="00755217" w:rsidRDefault="00EB5320" w:rsidP="00755217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17F6C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Compartido Centro/empresa</w:t>
            </w:r>
          </w:p>
          <w:p w14:paraId="75304881" w14:textId="77777777" w:rsidR="00EB5320" w:rsidRPr="00755217" w:rsidRDefault="00EB5320" w:rsidP="00755217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 (marcar con x)</w:t>
            </w:r>
          </w:p>
        </w:tc>
        <w:tc>
          <w:tcPr>
            <w:tcW w:w="39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5A616A" w14:textId="77777777" w:rsidR="00EB5320" w:rsidRPr="00755217" w:rsidRDefault="00EB5320" w:rsidP="00755217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Desarrollado</w:t>
            </w:r>
          </w:p>
          <w:p w14:paraId="1E5816B9" w14:textId="77777777" w:rsidR="00EB5320" w:rsidRPr="00755217" w:rsidRDefault="00EB5320" w:rsidP="00755217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17F6C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Solo </w:t>
            </w: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en empresa</w:t>
            </w:r>
          </w:p>
          <w:p w14:paraId="346C6A4F" w14:textId="77777777" w:rsidR="00EB5320" w:rsidRPr="00755217" w:rsidRDefault="00EB5320" w:rsidP="003A32CB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 (marcar con x)</w:t>
            </w:r>
          </w:p>
        </w:tc>
      </w:tr>
      <w:tr w:rsidR="004420B4" w:rsidRPr="00755217" w14:paraId="0C05EE7D" w14:textId="77777777" w:rsidTr="003615DC">
        <w:trPr>
          <w:trHeight w:val="285"/>
        </w:trPr>
        <w:tc>
          <w:tcPr>
            <w:tcW w:w="4165" w:type="pct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65E871D2" w14:textId="77777777" w:rsidR="004420B4" w:rsidRPr="00B17F6C" w:rsidRDefault="004420B4" w:rsidP="00755217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</w:pPr>
            <w:r w:rsidRPr="00B17F6C"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  <w:t>RESULTADOS DE APRENDIZAJE</w:t>
            </w:r>
          </w:p>
        </w:tc>
        <w:tc>
          <w:tcPr>
            <w:tcW w:w="44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1637802" w14:textId="77777777" w:rsidR="004420B4" w:rsidRPr="00B17F6C" w:rsidRDefault="004420B4" w:rsidP="00755217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  <w:tc>
          <w:tcPr>
            <w:tcW w:w="3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FFF9BB8" w14:textId="77777777" w:rsidR="004420B4" w:rsidRPr="00B17F6C" w:rsidRDefault="004420B4" w:rsidP="00755217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  <w:tr w:rsidR="00EB5320" w:rsidRPr="00755217" w14:paraId="79E75AF4" w14:textId="77777777" w:rsidTr="003615DC">
        <w:trPr>
          <w:trHeight w:val="285"/>
        </w:trPr>
        <w:tc>
          <w:tcPr>
            <w:tcW w:w="25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A9AE2A3" w14:textId="77777777" w:rsidR="00EB5320" w:rsidRPr="00A34746" w:rsidRDefault="00A34746" w:rsidP="00A34746">
            <w:pPr>
              <w:jc w:val="center"/>
              <w:rPr>
                <w:rFonts w:ascii="Calibri" w:eastAsia="Calibri" w:hAnsi="Calibri" w:cs="Calibri"/>
                <w:b/>
                <w:sz w:val="16"/>
              </w:rPr>
            </w:pPr>
            <w:r w:rsidRPr="00A34746">
              <w:rPr>
                <w:rFonts w:ascii="Calibri" w:eastAsia="Calibri" w:hAnsi="Calibri" w:cs="Calibri"/>
                <w:b/>
                <w:sz w:val="16"/>
              </w:rPr>
              <w:t>RA1</w:t>
            </w:r>
          </w:p>
        </w:tc>
        <w:tc>
          <w:tcPr>
            <w:tcW w:w="3914" w:type="pct"/>
            <w:tcBorders>
              <w:top w:val="double" w:sz="4" w:space="0" w:color="auto"/>
              <w:left w:val="double" w:sz="4" w:space="0" w:color="auto"/>
            </w:tcBorders>
          </w:tcPr>
          <w:p w14:paraId="02F56E05" w14:textId="77777777" w:rsidR="00EB5320" w:rsidRPr="00755217" w:rsidRDefault="00EB5320" w:rsidP="00755217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44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C8A7163" w14:textId="77777777" w:rsidR="00EB5320" w:rsidRPr="00755217" w:rsidRDefault="00EB5320" w:rsidP="00755217">
            <w:pPr>
              <w:jc w:val="center"/>
              <w:rPr>
                <w:rFonts w:ascii="Calibri" w:eastAsia="Calibri" w:hAnsi="Calibri" w:cs="Calibri"/>
                <w:b/>
                <w:bCs/>
                <w:strike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62CA5F5" w14:textId="77777777" w:rsidR="00EB5320" w:rsidRPr="00755217" w:rsidRDefault="00EB5320" w:rsidP="00755217">
            <w:pPr>
              <w:jc w:val="center"/>
              <w:rPr>
                <w:rFonts w:ascii="Calibri" w:eastAsia="Calibri" w:hAnsi="Calibri" w:cs="Calibri"/>
                <w:b/>
                <w:bCs/>
                <w:strike/>
                <w:sz w:val="16"/>
                <w:szCs w:val="16"/>
              </w:rPr>
            </w:pPr>
          </w:p>
        </w:tc>
      </w:tr>
      <w:tr w:rsidR="00EB5320" w:rsidRPr="00755217" w14:paraId="10DA357A" w14:textId="77777777" w:rsidTr="003615DC">
        <w:trPr>
          <w:trHeight w:val="285"/>
        </w:trPr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14:paraId="3B993043" w14:textId="77777777" w:rsidR="00EB5320" w:rsidRPr="00A34746" w:rsidRDefault="00A34746" w:rsidP="00A34746">
            <w:pPr>
              <w:jc w:val="center"/>
              <w:rPr>
                <w:rFonts w:ascii="Calibri" w:eastAsia="Calibri" w:hAnsi="Calibri" w:cs="Calibri"/>
                <w:b/>
                <w:bCs/>
                <w:sz w:val="16"/>
              </w:rPr>
            </w:pPr>
            <w:r w:rsidRPr="00A34746">
              <w:rPr>
                <w:rFonts w:ascii="Calibri" w:eastAsia="Calibri" w:hAnsi="Calibri" w:cs="Calibri"/>
                <w:b/>
                <w:bCs/>
                <w:sz w:val="16"/>
              </w:rPr>
              <w:t>RA2</w:t>
            </w:r>
          </w:p>
        </w:tc>
        <w:tc>
          <w:tcPr>
            <w:tcW w:w="3914" w:type="pct"/>
            <w:tcBorders>
              <w:left w:val="double" w:sz="4" w:space="0" w:color="auto"/>
            </w:tcBorders>
          </w:tcPr>
          <w:p w14:paraId="7EDD4A49" w14:textId="77777777" w:rsidR="00EB5320" w:rsidRPr="00755217" w:rsidRDefault="00EB5320" w:rsidP="00755217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444" w:type="pct"/>
            <w:tcBorders>
              <w:right w:val="double" w:sz="4" w:space="0" w:color="auto"/>
            </w:tcBorders>
            <w:vAlign w:val="center"/>
          </w:tcPr>
          <w:p w14:paraId="0A77CB75" w14:textId="77777777" w:rsidR="00EB5320" w:rsidRPr="00755217" w:rsidRDefault="00EB5320" w:rsidP="00755217">
            <w:pPr>
              <w:jc w:val="center"/>
              <w:rPr>
                <w:rFonts w:ascii="Calibri" w:eastAsia="Calibri" w:hAnsi="Calibri" w:cs="Calibri"/>
                <w:b/>
                <w:bCs/>
                <w:strike/>
                <w:sz w:val="16"/>
                <w:szCs w:val="16"/>
              </w:rPr>
            </w:pPr>
          </w:p>
        </w:tc>
        <w:tc>
          <w:tcPr>
            <w:tcW w:w="391" w:type="pct"/>
            <w:tcBorders>
              <w:right w:val="double" w:sz="4" w:space="0" w:color="auto"/>
            </w:tcBorders>
            <w:vAlign w:val="center"/>
          </w:tcPr>
          <w:p w14:paraId="30C50193" w14:textId="77777777" w:rsidR="00EB5320" w:rsidRPr="00755217" w:rsidRDefault="00EB5320" w:rsidP="00755217">
            <w:pPr>
              <w:jc w:val="center"/>
              <w:rPr>
                <w:rFonts w:ascii="Calibri" w:eastAsia="Calibri" w:hAnsi="Calibri" w:cs="Calibri"/>
                <w:b/>
                <w:bCs/>
                <w:strike/>
                <w:sz w:val="16"/>
                <w:szCs w:val="16"/>
              </w:rPr>
            </w:pPr>
          </w:p>
        </w:tc>
      </w:tr>
      <w:tr w:rsidR="00EB5320" w:rsidRPr="00755217" w14:paraId="32876839" w14:textId="77777777" w:rsidTr="003615DC">
        <w:trPr>
          <w:trHeight w:val="285"/>
        </w:trPr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14:paraId="1E425154" w14:textId="77777777" w:rsidR="00EB5320" w:rsidRPr="00A34746" w:rsidRDefault="00A34746" w:rsidP="00A34746">
            <w:pPr>
              <w:jc w:val="center"/>
              <w:rPr>
                <w:rFonts w:ascii="Calibri" w:eastAsia="Calibri" w:hAnsi="Calibri" w:cs="Calibri"/>
                <w:b/>
                <w:bCs/>
                <w:sz w:val="16"/>
              </w:rPr>
            </w:pPr>
            <w:proofErr w:type="spellStart"/>
            <w:r w:rsidRPr="00A34746">
              <w:rPr>
                <w:rFonts w:ascii="Calibri" w:eastAsia="Calibri" w:hAnsi="Calibri" w:cs="Calibri"/>
                <w:b/>
                <w:bCs/>
                <w:sz w:val="16"/>
              </w:rPr>
              <w:t>RAn</w:t>
            </w:r>
            <w:proofErr w:type="spellEnd"/>
          </w:p>
        </w:tc>
        <w:tc>
          <w:tcPr>
            <w:tcW w:w="3914" w:type="pct"/>
            <w:tcBorders>
              <w:left w:val="double" w:sz="4" w:space="0" w:color="auto"/>
            </w:tcBorders>
          </w:tcPr>
          <w:p w14:paraId="7136CC58" w14:textId="77777777" w:rsidR="00EB5320" w:rsidRPr="00755217" w:rsidRDefault="00EB5320" w:rsidP="00755217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444" w:type="pct"/>
            <w:tcBorders>
              <w:right w:val="double" w:sz="4" w:space="0" w:color="auto"/>
            </w:tcBorders>
            <w:vAlign w:val="center"/>
          </w:tcPr>
          <w:p w14:paraId="5E4A3B16" w14:textId="77777777" w:rsidR="00EB5320" w:rsidRPr="00755217" w:rsidRDefault="00EB5320" w:rsidP="00755217">
            <w:pPr>
              <w:jc w:val="center"/>
              <w:rPr>
                <w:rFonts w:ascii="Calibri" w:eastAsia="Calibri" w:hAnsi="Calibri" w:cs="Calibri"/>
                <w:b/>
                <w:bCs/>
                <w:strike/>
                <w:sz w:val="16"/>
                <w:szCs w:val="16"/>
              </w:rPr>
            </w:pPr>
          </w:p>
        </w:tc>
        <w:tc>
          <w:tcPr>
            <w:tcW w:w="391" w:type="pct"/>
            <w:tcBorders>
              <w:right w:val="double" w:sz="4" w:space="0" w:color="auto"/>
            </w:tcBorders>
            <w:vAlign w:val="center"/>
          </w:tcPr>
          <w:p w14:paraId="60C9A337" w14:textId="77777777" w:rsidR="00EB5320" w:rsidRPr="00755217" w:rsidRDefault="00EB5320" w:rsidP="00755217">
            <w:pPr>
              <w:jc w:val="center"/>
              <w:rPr>
                <w:rFonts w:ascii="Calibri" w:eastAsia="Calibri" w:hAnsi="Calibri" w:cs="Calibri"/>
                <w:b/>
                <w:bCs/>
                <w:strike/>
                <w:sz w:val="16"/>
                <w:szCs w:val="16"/>
              </w:rPr>
            </w:pPr>
          </w:p>
        </w:tc>
      </w:tr>
    </w:tbl>
    <w:p w14:paraId="52A8CF1D" w14:textId="77777777" w:rsidR="004C3630" w:rsidRDefault="004C3630"/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8"/>
        <w:gridCol w:w="7979"/>
        <w:gridCol w:w="890"/>
        <w:gridCol w:w="707"/>
      </w:tblGrid>
      <w:tr w:rsidR="003A32CB" w:rsidRPr="00B95B5D" w14:paraId="1672B495" w14:textId="77777777" w:rsidTr="003615DC">
        <w:trPr>
          <w:trHeight w:val="690"/>
          <w:tblHeader/>
        </w:trPr>
        <w:tc>
          <w:tcPr>
            <w:tcW w:w="416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11E6F91" w14:textId="77777777" w:rsidR="003A32CB" w:rsidRPr="00B95B5D" w:rsidRDefault="003A32CB" w:rsidP="004C3630">
            <w:pPr>
              <w:spacing w:before="1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Módulo profesional :____________________________________________________________________________________________________________________________________</w:t>
            </w:r>
          </w:p>
          <w:p w14:paraId="77AAD3F5" w14:textId="77777777" w:rsidR="003A32CB" w:rsidRPr="00B95B5D" w:rsidRDefault="003A32CB" w:rsidP="004C3630">
            <w:pPr>
              <w:spacing w:before="1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</w:p>
          <w:p w14:paraId="6F924660" w14:textId="77777777" w:rsidR="003A32CB" w:rsidRPr="00755217" w:rsidRDefault="003A32CB" w:rsidP="004C3630">
            <w:pPr>
              <w:spacing w:before="1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Código:________________                            Horas de formación en la empresa:__________</w:t>
            </w:r>
          </w:p>
        </w:tc>
        <w:tc>
          <w:tcPr>
            <w:tcW w:w="44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A2D220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Compartido Centro/empresa</w:t>
            </w:r>
          </w:p>
          <w:p w14:paraId="5663FC33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 (marcar con x)</w:t>
            </w:r>
          </w:p>
        </w:tc>
        <w:tc>
          <w:tcPr>
            <w:tcW w:w="39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CF23EA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Desarrollado</w:t>
            </w:r>
          </w:p>
          <w:p w14:paraId="29A1BDB9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Solo </w:t>
            </w: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en empresa</w:t>
            </w:r>
          </w:p>
          <w:p w14:paraId="3CF82365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 (marcar con x)</w:t>
            </w:r>
          </w:p>
        </w:tc>
      </w:tr>
      <w:tr w:rsidR="00BB5F8E" w:rsidRPr="00B95B5D" w14:paraId="6C005FE5" w14:textId="77777777" w:rsidTr="003615DC">
        <w:trPr>
          <w:trHeight w:val="285"/>
        </w:trPr>
        <w:tc>
          <w:tcPr>
            <w:tcW w:w="4165" w:type="pct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49867844" w14:textId="77777777" w:rsidR="00BB5F8E" w:rsidRPr="00B95B5D" w:rsidRDefault="00BB5F8E" w:rsidP="00AB1191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  <w:t>RESULTADOS DE APRENDIZAJE</w:t>
            </w:r>
          </w:p>
        </w:tc>
        <w:tc>
          <w:tcPr>
            <w:tcW w:w="44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6C0B520" w14:textId="77777777" w:rsidR="00BB5F8E" w:rsidRPr="00B95B5D" w:rsidRDefault="00BB5F8E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  <w:tc>
          <w:tcPr>
            <w:tcW w:w="3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9F16018" w14:textId="77777777" w:rsidR="00BB5F8E" w:rsidRPr="00B95B5D" w:rsidRDefault="00BB5F8E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  <w:tr w:rsidR="00A34746" w:rsidRPr="00B95B5D" w14:paraId="599BAC7A" w14:textId="77777777" w:rsidTr="003615DC">
        <w:trPr>
          <w:trHeight w:val="285"/>
        </w:trPr>
        <w:tc>
          <w:tcPr>
            <w:tcW w:w="25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56BB299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  <w:t>RA1</w:t>
            </w:r>
          </w:p>
        </w:tc>
        <w:tc>
          <w:tcPr>
            <w:tcW w:w="3914" w:type="pct"/>
            <w:tcBorders>
              <w:top w:val="double" w:sz="4" w:space="0" w:color="auto"/>
              <w:left w:val="double" w:sz="4" w:space="0" w:color="auto"/>
            </w:tcBorders>
          </w:tcPr>
          <w:p w14:paraId="6FAF92B0" w14:textId="77777777" w:rsidR="00A34746" w:rsidRPr="00755217" w:rsidRDefault="00A34746" w:rsidP="00AB1191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  <w:tc>
          <w:tcPr>
            <w:tcW w:w="44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D9B547C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  <w:tc>
          <w:tcPr>
            <w:tcW w:w="3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B04FE47" w14:textId="77777777" w:rsidR="00A34746" w:rsidRPr="00755217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  <w:tr w:rsidR="00A34746" w:rsidRPr="00B95B5D" w14:paraId="6CE847E3" w14:textId="77777777" w:rsidTr="003615DC">
        <w:trPr>
          <w:trHeight w:val="285"/>
        </w:trPr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14:paraId="4434B77C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RA2</w:t>
            </w:r>
          </w:p>
        </w:tc>
        <w:tc>
          <w:tcPr>
            <w:tcW w:w="3914" w:type="pct"/>
            <w:tcBorders>
              <w:left w:val="double" w:sz="4" w:space="0" w:color="auto"/>
            </w:tcBorders>
          </w:tcPr>
          <w:p w14:paraId="356FF0DB" w14:textId="77777777" w:rsidR="00A34746" w:rsidRPr="00B95B5D" w:rsidRDefault="00A34746" w:rsidP="00AB1191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  <w:tc>
          <w:tcPr>
            <w:tcW w:w="444" w:type="pct"/>
            <w:tcBorders>
              <w:right w:val="double" w:sz="4" w:space="0" w:color="auto"/>
            </w:tcBorders>
            <w:vAlign w:val="center"/>
          </w:tcPr>
          <w:p w14:paraId="2277CF1D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  <w:tc>
          <w:tcPr>
            <w:tcW w:w="391" w:type="pct"/>
            <w:tcBorders>
              <w:right w:val="double" w:sz="4" w:space="0" w:color="auto"/>
            </w:tcBorders>
            <w:vAlign w:val="center"/>
          </w:tcPr>
          <w:p w14:paraId="69513EEF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  <w:tr w:rsidR="00A34746" w:rsidRPr="00B95B5D" w14:paraId="1D749F34" w14:textId="77777777" w:rsidTr="003615DC">
        <w:trPr>
          <w:trHeight w:val="285"/>
        </w:trPr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14:paraId="261AD357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RAn</w:t>
            </w:r>
          </w:p>
        </w:tc>
        <w:tc>
          <w:tcPr>
            <w:tcW w:w="3914" w:type="pct"/>
            <w:tcBorders>
              <w:left w:val="double" w:sz="4" w:space="0" w:color="auto"/>
            </w:tcBorders>
          </w:tcPr>
          <w:p w14:paraId="6E2A7E74" w14:textId="77777777" w:rsidR="00A34746" w:rsidRPr="00B95B5D" w:rsidRDefault="00A34746" w:rsidP="00AB1191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  <w:tc>
          <w:tcPr>
            <w:tcW w:w="444" w:type="pct"/>
            <w:tcBorders>
              <w:right w:val="double" w:sz="4" w:space="0" w:color="auto"/>
            </w:tcBorders>
            <w:vAlign w:val="center"/>
          </w:tcPr>
          <w:p w14:paraId="6F421DC7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  <w:tc>
          <w:tcPr>
            <w:tcW w:w="391" w:type="pct"/>
            <w:tcBorders>
              <w:right w:val="double" w:sz="4" w:space="0" w:color="auto"/>
            </w:tcBorders>
            <w:vAlign w:val="center"/>
          </w:tcPr>
          <w:p w14:paraId="567D3C06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</w:tbl>
    <w:p w14:paraId="1AE22122" w14:textId="77777777" w:rsidR="004C3630" w:rsidRPr="00B95B5D" w:rsidRDefault="004C3630">
      <w:pPr>
        <w:rPr>
          <w:noProof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8"/>
        <w:gridCol w:w="7979"/>
        <w:gridCol w:w="890"/>
        <w:gridCol w:w="707"/>
      </w:tblGrid>
      <w:tr w:rsidR="003A32CB" w:rsidRPr="00755217" w14:paraId="1BEE883D" w14:textId="77777777" w:rsidTr="003615DC">
        <w:trPr>
          <w:trHeight w:val="690"/>
          <w:tblHeader/>
        </w:trPr>
        <w:tc>
          <w:tcPr>
            <w:tcW w:w="416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01DD7CF" w14:textId="77777777" w:rsidR="003A32CB" w:rsidRPr="00B95B5D" w:rsidRDefault="003A32CB" w:rsidP="004C3630">
            <w:pPr>
              <w:spacing w:before="1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Módulo profesional :____________________________________________________________________________________________________________________________________</w:t>
            </w:r>
          </w:p>
          <w:p w14:paraId="43ED24D3" w14:textId="77777777" w:rsidR="003A32CB" w:rsidRPr="00B95B5D" w:rsidRDefault="003A32CB" w:rsidP="004C3630">
            <w:pPr>
              <w:spacing w:before="1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</w:p>
          <w:p w14:paraId="7BAA799B" w14:textId="77777777" w:rsidR="003A32CB" w:rsidRPr="00755217" w:rsidRDefault="003A32CB" w:rsidP="004C3630">
            <w:pPr>
              <w:spacing w:before="1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Código:________________                            Horas de formación en la empresa:__________</w:t>
            </w:r>
          </w:p>
        </w:tc>
        <w:tc>
          <w:tcPr>
            <w:tcW w:w="44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083009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Compartido Centro/empresa</w:t>
            </w:r>
          </w:p>
          <w:p w14:paraId="1327A582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 (marcar con x)</w:t>
            </w:r>
          </w:p>
        </w:tc>
        <w:tc>
          <w:tcPr>
            <w:tcW w:w="39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0536B4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Desarrollado</w:t>
            </w:r>
          </w:p>
          <w:p w14:paraId="2A10865C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Solo </w:t>
            </w: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en empresa</w:t>
            </w:r>
          </w:p>
          <w:p w14:paraId="56FF51B6" w14:textId="77777777" w:rsidR="003A32CB" w:rsidRPr="00755217" w:rsidRDefault="003A32CB" w:rsidP="00AB1191">
            <w:pPr>
              <w:spacing w:before="1"/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 (marcar con x)</w:t>
            </w:r>
          </w:p>
        </w:tc>
      </w:tr>
      <w:tr w:rsidR="0048503A" w:rsidRPr="00755217" w14:paraId="5856F578" w14:textId="77777777" w:rsidTr="003615DC">
        <w:trPr>
          <w:trHeight w:val="285"/>
        </w:trPr>
        <w:tc>
          <w:tcPr>
            <w:tcW w:w="4165" w:type="pct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28ED4CD3" w14:textId="77777777" w:rsidR="0048503A" w:rsidRPr="00B95B5D" w:rsidRDefault="0048503A" w:rsidP="00AB1191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  <w:t>RESULTADOS DE APRENDIZAJE</w:t>
            </w:r>
          </w:p>
        </w:tc>
        <w:tc>
          <w:tcPr>
            <w:tcW w:w="44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A90B20" w14:textId="77777777" w:rsidR="0048503A" w:rsidRPr="00B95B5D" w:rsidRDefault="0048503A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  <w:tc>
          <w:tcPr>
            <w:tcW w:w="3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1CA79D" w14:textId="77777777" w:rsidR="0048503A" w:rsidRPr="00B95B5D" w:rsidRDefault="0048503A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  <w:tr w:rsidR="00A34746" w:rsidRPr="00755217" w14:paraId="757A4E5A" w14:textId="77777777" w:rsidTr="003615DC">
        <w:trPr>
          <w:trHeight w:val="285"/>
        </w:trPr>
        <w:tc>
          <w:tcPr>
            <w:tcW w:w="25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B13E8B8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noProof/>
                <w:sz w:val="16"/>
                <w:lang w:val="es-ES"/>
              </w:rPr>
              <w:t>RA1</w:t>
            </w:r>
          </w:p>
        </w:tc>
        <w:tc>
          <w:tcPr>
            <w:tcW w:w="3914" w:type="pct"/>
            <w:tcBorders>
              <w:top w:val="double" w:sz="4" w:space="0" w:color="auto"/>
              <w:left w:val="double" w:sz="4" w:space="0" w:color="auto"/>
            </w:tcBorders>
          </w:tcPr>
          <w:p w14:paraId="65D39270" w14:textId="77777777" w:rsidR="00A34746" w:rsidRPr="00755217" w:rsidRDefault="00A34746" w:rsidP="00AB1191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  <w:tc>
          <w:tcPr>
            <w:tcW w:w="44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0A5CA5A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  <w:tc>
          <w:tcPr>
            <w:tcW w:w="3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350953E" w14:textId="77777777" w:rsidR="00A34746" w:rsidRPr="00755217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  <w:tr w:rsidR="00A34746" w:rsidRPr="00755217" w14:paraId="1198F52B" w14:textId="77777777" w:rsidTr="003615DC">
        <w:trPr>
          <w:trHeight w:val="285"/>
        </w:trPr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14:paraId="701CCE8D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RA2</w:t>
            </w:r>
          </w:p>
        </w:tc>
        <w:tc>
          <w:tcPr>
            <w:tcW w:w="3914" w:type="pct"/>
            <w:tcBorders>
              <w:left w:val="double" w:sz="4" w:space="0" w:color="auto"/>
            </w:tcBorders>
          </w:tcPr>
          <w:p w14:paraId="1C2CDACE" w14:textId="77777777" w:rsidR="00A34746" w:rsidRPr="00B95B5D" w:rsidRDefault="00A34746" w:rsidP="00AB1191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  <w:tc>
          <w:tcPr>
            <w:tcW w:w="444" w:type="pct"/>
            <w:tcBorders>
              <w:right w:val="double" w:sz="4" w:space="0" w:color="auto"/>
            </w:tcBorders>
            <w:vAlign w:val="center"/>
          </w:tcPr>
          <w:p w14:paraId="7FD2D3BE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  <w:tc>
          <w:tcPr>
            <w:tcW w:w="391" w:type="pct"/>
            <w:tcBorders>
              <w:right w:val="double" w:sz="4" w:space="0" w:color="auto"/>
            </w:tcBorders>
            <w:vAlign w:val="center"/>
          </w:tcPr>
          <w:p w14:paraId="56122818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  <w:tr w:rsidR="00A34746" w:rsidRPr="00755217" w14:paraId="3F6C1E34" w14:textId="77777777" w:rsidTr="003615DC">
        <w:trPr>
          <w:trHeight w:val="285"/>
        </w:trPr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14:paraId="34021AEF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</w:pPr>
            <w:r w:rsidRPr="00B95B5D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>RAn</w:t>
            </w:r>
          </w:p>
        </w:tc>
        <w:tc>
          <w:tcPr>
            <w:tcW w:w="3914" w:type="pct"/>
            <w:tcBorders>
              <w:left w:val="double" w:sz="4" w:space="0" w:color="auto"/>
            </w:tcBorders>
          </w:tcPr>
          <w:p w14:paraId="4FD01206" w14:textId="77777777" w:rsidR="00A34746" w:rsidRPr="00B95B5D" w:rsidRDefault="00A34746" w:rsidP="00AB1191">
            <w:pPr>
              <w:spacing w:before="13" w:line="187" w:lineRule="exact"/>
              <w:ind w:left="108" w:right="133"/>
              <w:jc w:val="center"/>
              <w:rPr>
                <w:rFonts w:ascii="Calibri" w:eastAsia="Calibri" w:hAnsi="Calibri" w:cs="Calibri"/>
                <w:noProof/>
                <w:sz w:val="16"/>
                <w:lang w:val="es-ES"/>
              </w:rPr>
            </w:pPr>
          </w:p>
        </w:tc>
        <w:tc>
          <w:tcPr>
            <w:tcW w:w="444" w:type="pct"/>
            <w:tcBorders>
              <w:right w:val="double" w:sz="4" w:space="0" w:color="auto"/>
            </w:tcBorders>
            <w:vAlign w:val="center"/>
          </w:tcPr>
          <w:p w14:paraId="7C5049CA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  <w:tc>
          <w:tcPr>
            <w:tcW w:w="391" w:type="pct"/>
            <w:tcBorders>
              <w:right w:val="double" w:sz="4" w:space="0" w:color="auto"/>
            </w:tcBorders>
            <w:vAlign w:val="center"/>
          </w:tcPr>
          <w:p w14:paraId="2F2BD3E1" w14:textId="77777777" w:rsidR="00A34746" w:rsidRPr="00B95B5D" w:rsidRDefault="00A34746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</w:tbl>
    <w:p w14:paraId="769F1FB9" w14:textId="77777777" w:rsidR="001773E5" w:rsidRDefault="001773E5" w:rsidP="0075521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94"/>
      </w:tblGrid>
      <w:tr w:rsidR="00C52402" w:rsidRPr="00755217" w14:paraId="1B2BE4A3" w14:textId="77777777" w:rsidTr="003615DC">
        <w:trPr>
          <w:trHeight w:val="439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9F4C54" w14:textId="475E66EB" w:rsidR="00C52402" w:rsidRPr="00755217" w:rsidRDefault="00C52402" w:rsidP="00AB1191">
            <w:pPr>
              <w:ind w:left="143"/>
              <w:rPr>
                <w:rFonts w:ascii="Times New Roman" w:eastAsia="Calibri" w:hAnsi="Calibri" w:cs="Calibri"/>
                <w:b/>
                <w:bCs/>
                <w:noProof/>
                <w:sz w:val="14"/>
                <w:lang w:val="es-ES"/>
              </w:rPr>
            </w:pPr>
            <w:r w:rsidRPr="00755217">
              <w:rPr>
                <w:rFonts w:ascii="Calibri" w:eastAsia="Calibri" w:hAnsi="Calibri" w:cs="Calibri"/>
                <w:b/>
                <w:bCs/>
                <w:noProof/>
                <w:sz w:val="16"/>
                <w:lang w:val="es-ES"/>
              </w:rPr>
              <w:t xml:space="preserve">Actividades formativas a realizar en la empresa u organismo equiparado </w:t>
            </w:r>
          </w:p>
          <w:p w14:paraId="58401BA4" w14:textId="77777777" w:rsidR="00C52402" w:rsidRPr="00755217" w:rsidRDefault="00C52402" w:rsidP="00AB1191">
            <w:pPr>
              <w:ind w:left="143"/>
              <w:rPr>
                <w:rFonts w:ascii="Times New Roman" w:eastAsia="Calibri" w:hAnsi="Calibri" w:cs="Calibri"/>
                <w:b/>
                <w:bCs/>
                <w:noProof/>
                <w:sz w:val="14"/>
                <w:lang w:val="es-ES"/>
              </w:rPr>
            </w:pPr>
            <w:r w:rsidRPr="00755217">
              <w:rPr>
                <w:rFonts w:ascii="Times New Roman" w:eastAsia="Calibri" w:hAnsi="Calibri" w:cs="Calibri"/>
                <w:b/>
                <w:bCs/>
                <w:noProof/>
                <w:sz w:val="14"/>
                <w:lang w:val="es-ES"/>
              </w:rPr>
              <w:t xml:space="preserve">- </w:t>
            </w:r>
            <w:r w:rsidRPr="00755217">
              <w:rPr>
                <w:rFonts w:ascii="Times New Roman" w:eastAsia="Calibri" w:hAnsi="Calibri" w:cs="Calibri"/>
                <w:noProof/>
                <w:sz w:val="14"/>
                <w:lang w:val="es-ES"/>
              </w:rPr>
              <w:t>(</w:t>
            </w:r>
            <w:r w:rsidRPr="00755217">
              <w:rPr>
                <w:rFonts w:ascii="Calibri" w:eastAsia="Calibri" w:hAnsi="Calibri" w:cs="Calibri"/>
                <w:noProof/>
                <w:sz w:val="16"/>
                <w:lang w:val="es-ES"/>
              </w:rPr>
              <w:t xml:space="preserve">Indicar actividad _). </w:t>
            </w:r>
          </w:p>
          <w:p w14:paraId="2E71366D" w14:textId="77777777" w:rsidR="00C52402" w:rsidRPr="001773E5" w:rsidRDefault="00C52402" w:rsidP="00AB1191">
            <w:pPr>
              <w:ind w:left="143"/>
              <w:rPr>
                <w:rFonts w:eastAsia="Calibri" w:cstheme="minorHAnsi"/>
                <w:noProof/>
                <w:sz w:val="16"/>
                <w:szCs w:val="16"/>
                <w:lang w:val="es-ES"/>
              </w:rPr>
            </w:pPr>
            <w:r w:rsidRPr="001773E5">
              <w:rPr>
                <w:rFonts w:ascii="Times New Roman" w:eastAsia="Calibri" w:hAnsi="Calibri" w:cs="Calibri"/>
                <w:noProof/>
                <w:sz w:val="14"/>
                <w:lang w:val="es-ES"/>
              </w:rPr>
              <w:t xml:space="preserve">- </w:t>
            </w:r>
            <w:r w:rsidRPr="00755217">
              <w:rPr>
                <w:rFonts w:ascii="Times New Roman" w:eastAsia="Calibri" w:hAnsi="Calibri" w:cs="Calibri"/>
                <w:noProof/>
                <w:sz w:val="14"/>
                <w:lang w:val="es-ES"/>
              </w:rPr>
              <w:t>(</w:t>
            </w:r>
            <w:r w:rsidRPr="001773E5">
              <w:rPr>
                <w:rFonts w:eastAsia="Calibri" w:cstheme="minorHAnsi"/>
                <w:noProof/>
                <w:sz w:val="16"/>
                <w:szCs w:val="16"/>
                <w:lang w:val="es-ES"/>
              </w:rPr>
              <w:t xml:space="preserve">Indicar actividad _). </w:t>
            </w:r>
          </w:p>
          <w:p w14:paraId="631FD05B" w14:textId="77777777" w:rsidR="001773E5" w:rsidRPr="001773E5" w:rsidRDefault="001773E5" w:rsidP="001773E5">
            <w:pPr>
              <w:ind w:left="143"/>
              <w:rPr>
                <w:rFonts w:eastAsia="Calibri" w:cstheme="minorHAnsi"/>
                <w:noProof/>
                <w:sz w:val="16"/>
                <w:szCs w:val="16"/>
                <w:lang w:val="es-ES"/>
              </w:rPr>
            </w:pPr>
            <w:r w:rsidRPr="001773E5">
              <w:rPr>
                <w:rFonts w:eastAsia="Calibri" w:cstheme="minorHAnsi"/>
                <w:noProof/>
                <w:sz w:val="16"/>
                <w:szCs w:val="16"/>
                <w:lang w:val="es-ES"/>
              </w:rPr>
              <w:t xml:space="preserve">- (Indicar actividad _). </w:t>
            </w:r>
          </w:p>
          <w:p w14:paraId="568910B8" w14:textId="77777777" w:rsidR="001773E5" w:rsidRDefault="001773E5" w:rsidP="001773E5">
            <w:pPr>
              <w:ind w:left="143"/>
              <w:rPr>
                <w:rFonts w:eastAsia="Calibri" w:cstheme="minorHAnsi"/>
                <w:noProof/>
                <w:sz w:val="16"/>
                <w:szCs w:val="16"/>
                <w:lang w:val="es-ES"/>
              </w:rPr>
            </w:pPr>
            <w:r w:rsidRPr="001773E5">
              <w:rPr>
                <w:rFonts w:eastAsia="Calibri" w:cstheme="minorHAnsi"/>
                <w:noProof/>
                <w:sz w:val="16"/>
                <w:szCs w:val="16"/>
                <w:lang w:val="es-ES"/>
              </w:rPr>
              <w:t xml:space="preserve">- (Indicar actividad _). </w:t>
            </w:r>
          </w:p>
          <w:p w14:paraId="2E249E90" w14:textId="77777777" w:rsidR="001773E5" w:rsidRPr="00755217" w:rsidRDefault="001773E5" w:rsidP="001773E5">
            <w:pPr>
              <w:ind w:left="143"/>
              <w:rPr>
                <w:rFonts w:ascii="Times New Roman" w:eastAsia="Calibri" w:hAnsi="Calibri" w:cs="Calibri"/>
                <w:b/>
                <w:bCs/>
                <w:noProof/>
                <w:sz w:val="14"/>
                <w:lang w:val="es-ES"/>
              </w:rPr>
            </w:pPr>
            <w:r w:rsidRPr="00755217">
              <w:rPr>
                <w:rFonts w:ascii="Times New Roman" w:eastAsia="Calibri" w:hAnsi="Calibri" w:cs="Calibri"/>
                <w:b/>
                <w:bCs/>
                <w:noProof/>
                <w:sz w:val="14"/>
                <w:lang w:val="es-ES"/>
              </w:rPr>
              <w:t xml:space="preserve">- </w:t>
            </w:r>
            <w:r w:rsidRPr="00755217">
              <w:rPr>
                <w:rFonts w:ascii="Times New Roman" w:eastAsia="Calibri" w:hAnsi="Calibri" w:cs="Calibri"/>
                <w:noProof/>
                <w:sz w:val="14"/>
                <w:lang w:val="es-ES"/>
              </w:rPr>
              <w:t>(</w:t>
            </w:r>
            <w:r w:rsidRPr="00755217">
              <w:rPr>
                <w:rFonts w:ascii="Calibri" w:eastAsia="Calibri" w:hAnsi="Calibri" w:cs="Calibri"/>
                <w:noProof/>
                <w:sz w:val="16"/>
                <w:lang w:val="es-ES"/>
              </w:rPr>
              <w:t xml:space="preserve">Indicar actividad _). </w:t>
            </w:r>
          </w:p>
          <w:p w14:paraId="4DE3B67B" w14:textId="77777777" w:rsidR="001773E5" w:rsidRPr="001773E5" w:rsidRDefault="001773E5" w:rsidP="001773E5">
            <w:pPr>
              <w:ind w:left="143"/>
              <w:rPr>
                <w:rFonts w:eastAsia="Calibri" w:cstheme="minorHAnsi"/>
                <w:noProof/>
                <w:sz w:val="16"/>
                <w:szCs w:val="16"/>
                <w:lang w:val="es-ES"/>
              </w:rPr>
            </w:pPr>
            <w:r w:rsidRPr="001773E5">
              <w:rPr>
                <w:rFonts w:ascii="Times New Roman" w:eastAsia="Calibri" w:hAnsi="Calibri" w:cs="Calibri"/>
                <w:noProof/>
                <w:sz w:val="14"/>
                <w:lang w:val="es-ES"/>
              </w:rPr>
              <w:t xml:space="preserve">- </w:t>
            </w:r>
            <w:r w:rsidRPr="00755217">
              <w:rPr>
                <w:rFonts w:ascii="Times New Roman" w:eastAsia="Calibri" w:hAnsi="Calibri" w:cs="Calibri"/>
                <w:noProof/>
                <w:sz w:val="14"/>
                <w:lang w:val="es-ES"/>
              </w:rPr>
              <w:t>(</w:t>
            </w:r>
            <w:r w:rsidRPr="001773E5">
              <w:rPr>
                <w:rFonts w:eastAsia="Calibri" w:cstheme="minorHAnsi"/>
                <w:noProof/>
                <w:sz w:val="16"/>
                <w:szCs w:val="16"/>
                <w:lang w:val="es-ES"/>
              </w:rPr>
              <w:t xml:space="preserve">Indicar actividad _). </w:t>
            </w:r>
          </w:p>
          <w:p w14:paraId="33DC610E" w14:textId="77777777" w:rsidR="001773E5" w:rsidRPr="001773E5" w:rsidRDefault="001773E5" w:rsidP="001773E5">
            <w:pPr>
              <w:ind w:left="143"/>
              <w:rPr>
                <w:rFonts w:eastAsia="Calibri" w:cstheme="minorHAnsi"/>
                <w:noProof/>
                <w:sz w:val="16"/>
                <w:szCs w:val="16"/>
                <w:lang w:val="es-ES"/>
              </w:rPr>
            </w:pPr>
            <w:r w:rsidRPr="001773E5">
              <w:rPr>
                <w:rFonts w:eastAsia="Calibri" w:cstheme="minorHAnsi"/>
                <w:noProof/>
                <w:sz w:val="16"/>
                <w:szCs w:val="16"/>
                <w:lang w:val="es-ES"/>
              </w:rPr>
              <w:t xml:space="preserve">- (Indicar actividad _). </w:t>
            </w:r>
          </w:p>
          <w:p w14:paraId="28841DCB" w14:textId="77777777" w:rsidR="001773E5" w:rsidRPr="001773E5" w:rsidRDefault="001773E5" w:rsidP="001773E5">
            <w:pPr>
              <w:ind w:left="143"/>
              <w:rPr>
                <w:rFonts w:eastAsia="Calibri" w:cstheme="minorHAnsi"/>
                <w:noProof/>
                <w:sz w:val="16"/>
                <w:szCs w:val="16"/>
                <w:lang w:val="es-ES"/>
              </w:rPr>
            </w:pPr>
            <w:r w:rsidRPr="001773E5">
              <w:rPr>
                <w:rFonts w:eastAsia="Calibri" w:cstheme="minorHAnsi"/>
                <w:noProof/>
                <w:sz w:val="16"/>
                <w:szCs w:val="16"/>
                <w:lang w:val="es-ES"/>
              </w:rPr>
              <w:t xml:space="preserve">- (Indicar actividad _). </w:t>
            </w:r>
          </w:p>
          <w:p w14:paraId="79D2FC43" w14:textId="77777777" w:rsidR="001773E5" w:rsidRPr="001773E5" w:rsidRDefault="001773E5" w:rsidP="001773E5">
            <w:pPr>
              <w:ind w:left="143"/>
              <w:rPr>
                <w:rFonts w:eastAsia="Calibri" w:cstheme="minorHAnsi"/>
                <w:noProof/>
                <w:sz w:val="16"/>
                <w:szCs w:val="16"/>
                <w:lang w:val="es-ES"/>
              </w:rPr>
            </w:pPr>
          </w:p>
          <w:p w14:paraId="493075B1" w14:textId="77777777" w:rsidR="001773E5" w:rsidRPr="00755217" w:rsidRDefault="001773E5" w:rsidP="00AB1191">
            <w:pPr>
              <w:ind w:left="143"/>
              <w:rPr>
                <w:rFonts w:ascii="Times New Roman" w:eastAsia="Calibri" w:hAnsi="Calibri" w:cs="Calibri"/>
                <w:b/>
                <w:bCs/>
                <w:noProof/>
                <w:sz w:val="14"/>
                <w:lang w:val="es-ES"/>
              </w:rPr>
            </w:pPr>
          </w:p>
          <w:p w14:paraId="4841B0E4" w14:textId="77777777" w:rsidR="00C52402" w:rsidRPr="00755217" w:rsidRDefault="00C52402" w:rsidP="00AB1191">
            <w:pPr>
              <w:jc w:val="center"/>
              <w:rPr>
                <w:rFonts w:ascii="Calibri" w:eastAsia="Calibri" w:hAnsi="Calibri" w:cs="Calibri"/>
                <w:b/>
                <w:bCs/>
                <w:strike/>
                <w:noProof/>
                <w:sz w:val="16"/>
                <w:szCs w:val="16"/>
                <w:lang w:val="es-ES"/>
              </w:rPr>
            </w:pPr>
          </w:p>
        </w:tc>
      </w:tr>
    </w:tbl>
    <w:p w14:paraId="20548FA0" w14:textId="77777777" w:rsidR="00755217" w:rsidRPr="00755217" w:rsidRDefault="00755217" w:rsidP="0075521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  <w:bookmarkStart w:id="0" w:name="_GoBack"/>
      <w:bookmarkEnd w:id="0"/>
    </w:p>
    <w:p w14:paraId="6716B235" w14:textId="77777777" w:rsidR="00755217" w:rsidRPr="00755217" w:rsidRDefault="00755217" w:rsidP="0075521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Style w:val="Tablaconcuadrcul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338"/>
        <w:gridCol w:w="3471"/>
        <w:gridCol w:w="3471"/>
      </w:tblGrid>
      <w:tr w:rsidR="00755217" w:rsidRPr="00755217" w14:paraId="4EEE1150" w14:textId="77777777" w:rsidTr="003615DC">
        <w:trPr>
          <w:trHeight w:val="1726"/>
        </w:trPr>
        <w:tc>
          <w:tcPr>
            <w:tcW w:w="1623" w:type="pct"/>
          </w:tcPr>
          <w:p w14:paraId="6CBF8739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AB38C19" w14:textId="7F6C3D3B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755217">
              <w:rPr>
                <w:rFonts w:ascii="Calibri" w:eastAsia="Calibri" w:hAnsi="Calibri" w:cs="Calibri"/>
                <w:sz w:val="16"/>
                <w:szCs w:val="16"/>
              </w:rPr>
              <w:t>El/la Tutor/a</w:t>
            </w:r>
            <w:r w:rsidRPr="00755217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755217">
              <w:rPr>
                <w:rFonts w:ascii="Calibri" w:eastAsia="Calibri" w:hAnsi="Calibri" w:cs="Calibri"/>
                <w:sz w:val="16"/>
                <w:szCs w:val="16"/>
              </w:rPr>
              <w:t>Dual</w:t>
            </w:r>
            <w:r w:rsidRPr="00755217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del </w:t>
            </w:r>
            <w:r w:rsidRPr="00755217">
              <w:rPr>
                <w:rFonts w:ascii="Calibri" w:eastAsia="Calibri" w:hAnsi="Calibri" w:cs="Calibri"/>
                <w:sz w:val="16"/>
                <w:szCs w:val="16"/>
              </w:rPr>
              <w:t>centro</w:t>
            </w:r>
            <w:r w:rsidRPr="00755217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="00532D27">
              <w:rPr>
                <w:rFonts w:ascii="Calibri" w:eastAsia="Calibri" w:hAnsi="Calibri" w:cs="Calibri"/>
                <w:sz w:val="16"/>
                <w:szCs w:val="16"/>
              </w:rPr>
              <w:t>formativo</w:t>
            </w:r>
          </w:p>
          <w:p w14:paraId="25124E43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A511623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3CB2697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3943B95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8BE9CF8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398A7C4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pacing w:val="-2"/>
                <w:sz w:val="16"/>
                <w:szCs w:val="16"/>
              </w:rPr>
            </w:pPr>
            <w:r w:rsidRPr="00755217">
              <w:rPr>
                <w:rFonts w:ascii="Calibri" w:eastAsia="Calibri" w:hAnsi="Calibri" w:cs="Calibri"/>
                <w:sz w:val="16"/>
                <w:szCs w:val="16"/>
              </w:rPr>
              <w:t>Fdo.:</w:t>
            </w:r>
            <w:r w:rsidRPr="00755217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_____________________________</w:t>
            </w:r>
          </w:p>
          <w:p w14:paraId="0268E399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688" w:type="pct"/>
          </w:tcPr>
          <w:p w14:paraId="0CF00C73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01A3D2B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755217">
              <w:rPr>
                <w:rFonts w:ascii="Calibri" w:eastAsia="Calibri" w:hAnsi="Calibri" w:cs="Calibri"/>
                <w:sz w:val="16"/>
                <w:szCs w:val="16"/>
              </w:rPr>
              <w:t>El/la Tutor/a Dual de la empresa</w:t>
            </w:r>
          </w:p>
          <w:p w14:paraId="39A97D98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643F8D3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8AD90DD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59B62CC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52A1743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ACB0F14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pacing w:val="-2"/>
                <w:sz w:val="16"/>
                <w:szCs w:val="16"/>
              </w:rPr>
            </w:pPr>
            <w:r w:rsidRPr="00755217">
              <w:rPr>
                <w:rFonts w:ascii="Calibri" w:eastAsia="Calibri" w:hAnsi="Calibri" w:cs="Calibri"/>
                <w:sz w:val="16"/>
                <w:szCs w:val="16"/>
              </w:rPr>
              <w:t>Fdo.:</w:t>
            </w:r>
            <w:r w:rsidRPr="00755217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_____________________________</w:t>
            </w:r>
          </w:p>
          <w:p w14:paraId="2B0E2C69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688" w:type="pct"/>
          </w:tcPr>
          <w:p w14:paraId="59CA902F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B0A4552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755217">
              <w:rPr>
                <w:rFonts w:ascii="Calibri" w:eastAsia="Calibri" w:hAnsi="Calibri" w:cs="Calibri"/>
                <w:sz w:val="16"/>
                <w:szCs w:val="16"/>
              </w:rPr>
              <w:t>El/la Alumno/a</w:t>
            </w:r>
          </w:p>
          <w:p w14:paraId="64124A5B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CBB70A8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DDDB094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CCBE58C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5320626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B22B4ED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8"/>
              <w:jc w:val="center"/>
              <w:rPr>
                <w:rFonts w:ascii="Calibri" w:eastAsia="Calibri" w:hAnsi="Calibri" w:cs="Calibri"/>
                <w:spacing w:val="-2"/>
                <w:sz w:val="16"/>
                <w:szCs w:val="16"/>
              </w:rPr>
            </w:pPr>
            <w:r w:rsidRPr="00755217">
              <w:rPr>
                <w:rFonts w:ascii="Calibri" w:eastAsia="Calibri" w:hAnsi="Calibri" w:cs="Calibri"/>
                <w:sz w:val="16"/>
                <w:szCs w:val="16"/>
              </w:rPr>
              <w:t>Fdo.:</w:t>
            </w:r>
            <w:r w:rsidRPr="00755217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_____________________________</w:t>
            </w:r>
          </w:p>
          <w:p w14:paraId="4D83A8C3" w14:textId="77777777" w:rsidR="00755217" w:rsidRPr="00755217" w:rsidRDefault="00755217" w:rsidP="00755217">
            <w:pPr>
              <w:widowControl w:val="0"/>
              <w:autoSpaceDE w:val="0"/>
              <w:autoSpaceDN w:val="0"/>
              <w:ind w:left="136"/>
              <w:contextualSpacing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0DEA4129" w14:textId="77777777" w:rsidR="00211BEC" w:rsidRDefault="00211BEC"/>
    <w:sectPr w:rsidR="00211BEC" w:rsidSect="00540C41">
      <w:headerReference w:type="default" r:id="rId8"/>
      <w:footerReference w:type="default" r:id="rId9"/>
      <w:pgSz w:w="11906" w:h="16838"/>
      <w:pgMar w:top="1276" w:right="849" w:bottom="851" w:left="993" w:header="28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C9082" w14:textId="77777777" w:rsidR="00755217" w:rsidRDefault="00755217" w:rsidP="00755217">
      <w:pPr>
        <w:spacing w:after="0" w:line="240" w:lineRule="auto"/>
      </w:pPr>
      <w:r>
        <w:separator/>
      </w:r>
    </w:p>
  </w:endnote>
  <w:endnote w:type="continuationSeparator" w:id="0">
    <w:p w14:paraId="5D6487DD" w14:textId="77777777" w:rsidR="00755217" w:rsidRDefault="00755217" w:rsidP="0075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31E6F" w14:textId="77777777" w:rsidR="00DB6D72" w:rsidRPr="00F63A88" w:rsidRDefault="00D411B6">
    <w:pPr>
      <w:pStyle w:val="Piedepgina"/>
    </w:pPr>
    <w:r w:rsidRPr="00F63A88">
      <w:rPr>
        <w:rFonts w:ascii="Times New Roman" w:hAnsi="Times New Roman" w:cs="Times New Roman"/>
        <w:noProof/>
        <w:sz w:val="24"/>
        <w:szCs w:val="24"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97C13EF" wp14:editId="2815AD77">
              <wp:simplePos x="0" y="0"/>
              <wp:positionH relativeFrom="column">
                <wp:posOffset>8376285</wp:posOffset>
              </wp:positionH>
              <wp:positionV relativeFrom="paragraph">
                <wp:posOffset>-66675</wp:posOffset>
              </wp:positionV>
              <wp:extent cx="1042670" cy="312420"/>
              <wp:effectExtent l="0" t="0" r="5080" b="0"/>
              <wp:wrapSquare wrapText="bothSides"/>
              <wp:docPr id="1384201597" name="Cuadro de texto 13842015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312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  <w:id w:val="-71040996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hAnsi="Arial Narrow" w:cs="Arial"/>
                                  <w:sz w:val="18"/>
                                  <w:szCs w:val="18"/>
                                </w:rPr>
                                <w:id w:val="1871726136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2AC6899" w14:textId="77777777" w:rsidR="00DB6D72" w:rsidRPr="00F63A88" w:rsidRDefault="00D411B6" w:rsidP="00EE26FF">
                                  <w:pPr>
                                    <w:pStyle w:val="Piedepgina"/>
                                    <w:jc w:val="right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F63A88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 xml:space="preserve">Página </w:t>
                                  </w:r>
                                  <w:r w:rsidRPr="00F63A8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F63A8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instrText>PAGE</w:instrText>
                                  </w:r>
                                  <w:r w:rsidRPr="00F63A8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041F3C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F63A8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  <w:r w:rsidRPr="00F63A88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 xml:space="preserve"> de </w:t>
                                  </w:r>
                                  <w:r w:rsidRPr="00F63A8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F63A8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instrText>NUMPAGES</w:instrText>
                                  </w:r>
                                  <w:r w:rsidRPr="00F63A8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041F3C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F63A8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0B35A288" w14:textId="77777777" w:rsidR="00DB6D72" w:rsidRPr="00F63A88" w:rsidRDefault="00041F3C" w:rsidP="00EE26F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384201597" o:spid="_x0000_s1026" type="#_x0000_t202" style="position:absolute;margin-left:659.55pt;margin-top:-5.25pt;width:82.1pt;height:2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" stroked="f">
              <v:textbox>
                <w:txbxContent>
                  <w:sdt>
                    <w:sdtPr>
                      <w:rPr>
                        <w:rFonts w:ascii="Arial Narrow" w:hAnsi="Arial Narrow" w:cs="Arial"/>
                        <w:sz w:val="18"/>
                        <w:szCs w:val="18"/>
                      </w:rPr>
                      <w:id w:val="-710409965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 Narrow" w:hAnsi="Arial Narrow" w:cs="Arial"/>
                            <w:sz w:val="18"/>
                            <w:szCs w:val="18"/>
                          </w:rPr>
                          <w:id w:val="1871726136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62AC6899" w14:textId="77777777" w:rsidR="00DB6D72" w:rsidRPr="00F63A88" w:rsidRDefault="00D411B6" w:rsidP="00EE26FF">
                            <w:pPr>
                              <w:pStyle w:val="Piedepgina"/>
                              <w:jc w:val="right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F63A88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Página </w:t>
                            </w:r>
                            <w:r w:rsidRPr="00F63A88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63A88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F63A88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41F3C">
                              <w:rPr>
                                <w:rFonts w:ascii="Arial Narrow" w:hAnsi="Arial Narrow" w:cs="Arial"/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63A88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63A88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Pr="00F63A88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63A88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F63A88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41F3C">
                              <w:rPr>
                                <w:rFonts w:ascii="Arial Narrow" w:hAnsi="Arial Narrow" w:cs="Arial"/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63A88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0B35A288" w14:textId="77777777" w:rsidR="00DB6D72" w:rsidRPr="00F63A88" w:rsidRDefault="00041F3C" w:rsidP="00EE26FF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D2405" w14:textId="77777777" w:rsidR="00755217" w:rsidRDefault="00755217" w:rsidP="00755217">
      <w:pPr>
        <w:spacing w:after="0" w:line="240" w:lineRule="auto"/>
      </w:pPr>
      <w:r>
        <w:separator/>
      </w:r>
    </w:p>
  </w:footnote>
  <w:footnote w:type="continuationSeparator" w:id="0">
    <w:p w14:paraId="40BD8D19" w14:textId="77777777" w:rsidR="00755217" w:rsidRDefault="00755217" w:rsidP="0075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1A7E2" w14:textId="2188E937" w:rsidR="00DB6D72" w:rsidRPr="00F63A88" w:rsidRDefault="00540C41" w:rsidP="00540C41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0D313F8C" wp14:editId="09551EBD">
          <wp:extent cx="5407025" cy="645795"/>
          <wp:effectExtent l="0" t="0" r="3175" b="1905"/>
          <wp:docPr id="1" name="Imagen 1" descr="G:\logos Ciencia\MEFPyDS_SEPEPA_color_192_deport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s Ciencia\MEFPyDS_SEPEPA_color_192_deport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02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17"/>
    <w:rsid w:val="00005F44"/>
    <w:rsid w:val="00041F3C"/>
    <w:rsid w:val="0004441A"/>
    <w:rsid w:val="00052535"/>
    <w:rsid w:val="000656EC"/>
    <w:rsid w:val="000A04C0"/>
    <w:rsid w:val="0010079A"/>
    <w:rsid w:val="001773E5"/>
    <w:rsid w:val="001D41F7"/>
    <w:rsid w:val="001E238E"/>
    <w:rsid w:val="002039F5"/>
    <w:rsid w:val="00211BEC"/>
    <w:rsid w:val="00235405"/>
    <w:rsid w:val="00305382"/>
    <w:rsid w:val="00332E89"/>
    <w:rsid w:val="003615DC"/>
    <w:rsid w:val="003A32CB"/>
    <w:rsid w:val="004420B4"/>
    <w:rsid w:val="0048503A"/>
    <w:rsid w:val="004C02DE"/>
    <w:rsid w:val="004C3630"/>
    <w:rsid w:val="004F1FA7"/>
    <w:rsid w:val="00525A54"/>
    <w:rsid w:val="00532D27"/>
    <w:rsid w:val="00540C41"/>
    <w:rsid w:val="00622B70"/>
    <w:rsid w:val="00622C81"/>
    <w:rsid w:val="006D7D9E"/>
    <w:rsid w:val="00755217"/>
    <w:rsid w:val="00770090"/>
    <w:rsid w:val="00772A50"/>
    <w:rsid w:val="007867EC"/>
    <w:rsid w:val="00856009"/>
    <w:rsid w:val="00880462"/>
    <w:rsid w:val="0089517F"/>
    <w:rsid w:val="00897618"/>
    <w:rsid w:val="0090231A"/>
    <w:rsid w:val="00960835"/>
    <w:rsid w:val="009A5650"/>
    <w:rsid w:val="009D682A"/>
    <w:rsid w:val="00A22B76"/>
    <w:rsid w:val="00A34746"/>
    <w:rsid w:val="00A37E6C"/>
    <w:rsid w:val="00A526AD"/>
    <w:rsid w:val="00A84FF7"/>
    <w:rsid w:val="00AA64F0"/>
    <w:rsid w:val="00B07CD2"/>
    <w:rsid w:val="00B17F6C"/>
    <w:rsid w:val="00B65A2D"/>
    <w:rsid w:val="00B76591"/>
    <w:rsid w:val="00B95B5D"/>
    <w:rsid w:val="00BB5F8E"/>
    <w:rsid w:val="00BD6D48"/>
    <w:rsid w:val="00C4297F"/>
    <w:rsid w:val="00C52402"/>
    <w:rsid w:val="00D34880"/>
    <w:rsid w:val="00D411B6"/>
    <w:rsid w:val="00DA775A"/>
    <w:rsid w:val="00DB18A4"/>
    <w:rsid w:val="00E83B80"/>
    <w:rsid w:val="00E966A1"/>
    <w:rsid w:val="00EB5320"/>
    <w:rsid w:val="00F03EB6"/>
    <w:rsid w:val="00F2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6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3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5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217"/>
  </w:style>
  <w:style w:type="paragraph" w:styleId="Piedepgina">
    <w:name w:val="footer"/>
    <w:basedOn w:val="Normal"/>
    <w:link w:val="PiedepginaCar"/>
    <w:uiPriority w:val="99"/>
    <w:unhideWhenUsed/>
    <w:rsid w:val="00755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217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5521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55217"/>
  </w:style>
  <w:style w:type="table" w:styleId="Tablaconcuadrcula">
    <w:name w:val="Table Grid"/>
    <w:basedOn w:val="Tablanormal"/>
    <w:uiPriority w:val="39"/>
    <w:rsid w:val="0075521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52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521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5217"/>
    <w:rPr>
      <w:kern w:val="2"/>
      <w:sz w:val="20"/>
      <w:szCs w:val="20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755217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755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521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C524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24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24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24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240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3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5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217"/>
  </w:style>
  <w:style w:type="paragraph" w:styleId="Piedepgina">
    <w:name w:val="footer"/>
    <w:basedOn w:val="Normal"/>
    <w:link w:val="PiedepginaCar"/>
    <w:uiPriority w:val="99"/>
    <w:unhideWhenUsed/>
    <w:rsid w:val="00755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217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5521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55217"/>
  </w:style>
  <w:style w:type="table" w:styleId="Tablaconcuadrcula">
    <w:name w:val="Table Grid"/>
    <w:basedOn w:val="Tablanormal"/>
    <w:uiPriority w:val="39"/>
    <w:rsid w:val="0075521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52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521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5217"/>
    <w:rPr>
      <w:kern w:val="2"/>
      <w:sz w:val="20"/>
      <w:szCs w:val="20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755217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755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521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C524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24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24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24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24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B6E9B-4644-4E1C-92A5-C9E277E7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5190CB65</Template>
  <TotalTime>1</TotalTime>
  <Pages>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RIAÑO GONZALEZ</dc:creator>
  <cp:keywords/>
  <dc:description/>
  <cp:lastModifiedBy>RICARDO ARGUELLES GONZALEZ</cp:lastModifiedBy>
  <cp:revision>4</cp:revision>
  <cp:lastPrinted>2025-01-10T10:20:00Z</cp:lastPrinted>
  <dcterms:created xsi:type="dcterms:W3CDTF">2025-02-04T10:26:00Z</dcterms:created>
  <dcterms:modified xsi:type="dcterms:W3CDTF">2025-02-04T10:27:00Z</dcterms:modified>
</cp:coreProperties>
</file>