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1F" w:rsidRPr="0023521F" w:rsidRDefault="00132E1A" w:rsidP="0023521F">
      <w:pPr>
        <w:jc w:val="center"/>
      </w:pPr>
      <w:r>
        <w:rPr>
          <w:bCs/>
        </w:rPr>
        <w:t>ANEXO V</w:t>
      </w:r>
      <w:r w:rsidR="0023521F" w:rsidRPr="0023521F">
        <w:rPr>
          <w:bCs/>
        </w:rPr>
        <w:t>I: ACEPTACIÓN DE LAS CONDICIONES DE LA FASE DE FORMACIÓN EN EMPRESAS U ORGANISMOS EQUIPARADOS POR PARTE DEL ALUMNADO.</w:t>
      </w:r>
    </w:p>
    <w:p w:rsidR="0023521F" w:rsidRPr="0023521F" w:rsidRDefault="0023521F" w:rsidP="0023521F">
      <w:r w:rsidRPr="0023521F">
        <w:t>El/La alumno/a _______________________________________________, con NIF_____________ matriculado/a en el </w:t>
      </w:r>
    </w:p>
    <w:p w:rsidR="0023521F" w:rsidRPr="0023521F" w:rsidRDefault="00784CC9" w:rsidP="0023521F">
      <w:r>
        <w:t xml:space="preserve">Certificado Profesional </w:t>
      </w:r>
      <w:r w:rsidR="0023521F" w:rsidRPr="0023521F">
        <w:t xml:space="preserve"> _________________________________, en el centro docente ___________________________________, con código de centro ________________, acepta y deja constancia de haber sido informado de los siguientes aspectos de la fase de formación en la empresa u organismo equiparado: </w:t>
      </w:r>
    </w:p>
    <w:p w:rsidR="0023521F" w:rsidRPr="0023521F" w:rsidRDefault="0023521F" w:rsidP="0023521F">
      <w:pPr>
        <w:numPr>
          <w:ilvl w:val="0"/>
          <w:numId w:val="1"/>
        </w:numPr>
      </w:pPr>
      <w:r w:rsidRPr="0023521F">
        <w:t>La distribución temporal de la fase de formación en la empresa u organismo equiparado. </w:t>
      </w:r>
    </w:p>
    <w:p w:rsidR="0023521F" w:rsidRPr="0023521F" w:rsidRDefault="0023521F" w:rsidP="0023521F">
      <w:pPr>
        <w:numPr>
          <w:ilvl w:val="0"/>
          <w:numId w:val="2"/>
        </w:numPr>
      </w:pPr>
      <w:r w:rsidRPr="0023521F">
        <w:t>La tipología de la empresa o empresas en las que tendrá que llegar a cabo la fase de formación en la empresa u organismo equiparado y el régimen de becas o contrato de formación en alternancia si los hubiere. </w:t>
      </w:r>
    </w:p>
    <w:p w:rsidR="0023521F" w:rsidRPr="0023521F" w:rsidRDefault="0023521F" w:rsidP="0023521F">
      <w:pPr>
        <w:numPr>
          <w:ilvl w:val="0"/>
          <w:numId w:val="3"/>
        </w:numPr>
      </w:pPr>
      <w:r w:rsidRPr="0023521F">
        <w:t>Así como de otros contenidos del convenio de colaboración que se formalizará entre ésta y el centro docente para el desarrollo de la fase de formación en la empresa u organismo equiparado. </w:t>
      </w:r>
    </w:p>
    <w:p w:rsidR="0023521F" w:rsidRPr="0023521F" w:rsidRDefault="0023521F" w:rsidP="0023521F">
      <w:r w:rsidRPr="0023521F">
        <w:t>Junto a esto acepta: </w:t>
      </w:r>
    </w:p>
    <w:p w:rsidR="0023521F" w:rsidRPr="0023521F" w:rsidRDefault="0023521F" w:rsidP="0023521F">
      <w:pPr>
        <w:numPr>
          <w:ilvl w:val="0"/>
          <w:numId w:val="4"/>
        </w:numPr>
      </w:pPr>
      <w:r w:rsidRPr="0023521F">
        <w:t>Identificarse durante la estancia en la entidad colaboradora o empresa, mediante DNI o documento acreditativo de la identidad y, en el caso que sea necesaria, tarjeta de identificación del centro docente. </w:t>
      </w:r>
    </w:p>
    <w:p w:rsidR="0023521F" w:rsidRPr="0023521F" w:rsidRDefault="0023521F" w:rsidP="0023521F">
      <w:pPr>
        <w:numPr>
          <w:ilvl w:val="0"/>
          <w:numId w:val="5"/>
        </w:numPr>
      </w:pPr>
      <w:r w:rsidRPr="0023521F">
        <w:t>Cumplir las normas de carácter interno de la entidad colaboradora o empresa y seguir las instrucciones que reciba de sus responsables. </w:t>
      </w:r>
    </w:p>
    <w:p w:rsidR="0023521F" w:rsidRPr="0023521F" w:rsidRDefault="0023521F" w:rsidP="0023521F">
      <w:pPr>
        <w:numPr>
          <w:ilvl w:val="0"/>
          <w:numId w:val="6"/>
        </w:numPr>
      </w:pPr>
      <w:r w:rsidRPr="0023521F">
        <w:t>Cumplir el calendario, horario y plan de formación acordado con la entidad colaboradora o empresa. </w:t>
      </w:r>
    </w:p>
    <w:p w:rsidR="0023521F" w:rsidRPr="0023521F" w:rsidRDefault="0023521F" w:rsidP="0023521F">
      <w:pPr>
        <w:numPr>
          <w:ilvl w:val="0"/>
          <w:numId w:val="8"/>
        </w:numPr>
      </w:pPr>
      <w:r w:rsidRPr="0023521F">
        <w:t>Comunicar al centro y a la empresa, a la mayor brevedad posible, cualquier ausencia o retraso. </w:t>
      </w:r>
    </w:p>
    <w:p w:rsidR="0023521F" w:rsidRPr="0023521F" w:rsidRDefault="0023521F" w:rsidP="0023521F">
      <w:pPr>
        <w:numPr>
          <w:ilvl w:val="0"/>
          <w:numId w:val="9"/>
        </w:numPr>
      </w:pPr>
      <w:r w:rsidRPr="0023521F">
        <w:t>Seguir la normativa de organización, prevención de riesgos laborales, emergencias y protocolos ambientales establecidos por la entidad colaboradora o empresa, así como la política de confidencialidad aludida en el convenio. </w:t>
      </w:r>
    </w:p>
    <w:p w:rsidR="0023521F" w:rsidRDefault="0023521F" w:rsidP="00EF0148">
      <w:pPr>
        <w:jc w:val="center"/>
      </w:pPr>
      <w:r w:rsidRPr="0023521F">
        <w:t xml:space="preserve">En ________________a____ de _______ </w:t>
      </w:r>
      <w:proofErr w:type="spellStart"/>
      <w:r w:rsidRPr="0023521F">
        <w:t>de</w:t>
      </w:r>
      <w:proofErr w:type="spellEnd"/>
      <w:r w:rsidRPr="0023521F">
        <w:t xml:space="preserve"> 20___</w:t>
      </w:r>
    </w:p>
    <w:p w:rsidR="00EF0148" w:rsidRDefault="00EF0148" w:rsidP="00EF0148">
      <w:pPr>
        <w:jc w:val="center"/>
      </w:pPr>
    </w:p>
    <w:p w:rsidR="00EF0148" w:rsidRPr="0023521F" w:rsidRDefault="00EF0148" w:rsidP="00EF0148">
      <w:pPr>
        <w:jc w:val="center"/>
      </w:pPr>
    </w:p>
    <w:p w:rsidR="0023521F" w:rsidRPr="0023521F" w:rsidRDefault="0023521F" w:rsidP="00EF0148">
      <w:pPr>
        <w:jc w:val="center"/>
      </w:pPr>
      <w:r w:rsidRPr="0023521F">
        <w:t>Fdo. _________________________</w:t>
      </w:r>
    </w:p>
    <w:p w:rsidR="0023521F" w:rsidRPr="0023521F" w:rsidRDefault="0023521F" w:rsidP="00EF0148">
      <w:pPr>
        <w:jc w:val="center"/>
      </w:pPr>
      <w:r w:rsidRPr="0023521F">
        <w:t>(El/La alumno/a, y en su caso tutor/a o representante legal</w:t>
      </w:r>
    </w:p>
    <w:p w:rsidR="0023521F" w:rsidRPr="0023521F" w:rsidRDefault="0023521F" w:rsidP="0023521F">
      <w:r w:rsidRPr="0023521F">
        <w:t> </w:t>
      </w:r>
    </w:p>
    <w:p w:rsidR="00827A30" w:rsidRPr="0023521F" w:rsidRDefault="00877EF9" w:rsidP="0023521F"/>
    <w:sectPr w:rsidR="00827A30" w:rsidRPr="002352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F9" w:rsidRDefault="00877EF9" w:rsidP="00877EF9">
      <w:pPr>
        <w:spacing w:after="0" w:line="240" w:lineRule="auto"/>
      </w:pPr>
      <w:r>
        <w:separator/>
      </w:r>
    </w:p>
  </w:endnote>
  <w:endnote w:type="continuationSeparator" w:id="0">
    <w:p w:rsidR="00877EF9" w:rsidRDefault="00877EF9" w:rsidP="0087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F9" w:rsidRDefault="00877EF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F9" w:rsidRDefault="00877EF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F9" w:rsidRDefault="00877EF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F9" w:rsidRDefault="00877EF9" w:rsidP="00877EF9">
      <w:pPr>
        <w:spacing w:after="0" w:line="240" w:lineRule="auto"/>
      </w:pPr>
      <w:r>
        <w:separator/>
      </w:r>
    </w:p>
  </w:footnote>
  <w:footnote w:type="continuationSeparator" w:id="0">
    <w:p w:rsidR="00877EF9" w:rsidRDefault="00877EF9" w:rsidP="0087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F9" w:rsidRDefault="00877EF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F9" w:rsidRDefault="00877EF9">
    <w:pPr>
      <w:pStyle w:val="Encabezado"/>
    </w:pPr>
    <w:bookmarkStart w:id="0" w:name="_GoBack"/>
    <w:bookmarkEnd w:id="0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75pt;height:50.85pt">
          <v:imagedata r:id="rId1" o:title="MEFPyDS_SEPEPA_color_192_deportes"/>
        </v:shape>
      </w:pict>
    </w:r>
  </w:p>
  <w:p w:rsidR="00877EF9" w:rsidRDefault="00877EF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F9" w:rsidRDefault="00877E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31E0"/>
    <w:multiLevelType w:val="multilevel"/>
    <w:tmpl w:val="12F0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D6654"/>
    <w:multiLevelType w:val="multilevel"/>
    <w:tmpl w:val="0304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B07664"/>
    <w:multiLevelType w:val="multilevel"/>
    <w:tmpl w:val="5B36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863DF8"/>
    <w:multiLevelType w:val="multilevel"/>
    <w:tmpl w:val="13E6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061EF8"/>
    <w:multiLevelType w:val="multilevel"/>
    <w:tmpl w:val="9A70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F77984"/>
    <w:multiLevelType w:val="multilevel"/>
    <w:tmpl w:val="258E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4630245"/>
    <w:multiLevelType w:val="multilevel"/>
    <w:tmpl w:val="9EA4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954953"/>
    <w:multiLevelType w:val="multilevel"/>
    <w:tmpl w:val="6DBA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2859D9"/>
    <w:multiLevelType w:val="multilevel"/>
    <w:tmpl w:val="36AC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AC"/>
    <w:rsid w:val="000542BB"/>
    <w:rsid w:val="00132E1A"/>
    <w:rsid w:val="0023521F"/>
    <w:rsid w:val="00784CC9"/>
    <w:rsid w:val="00877EF9"/>
    <w:rsid w:val="009766F7"/>
    <w:rsid w:val="00C86374"/>
    <w:rsid w:val="00EF0148"/>
    <w:rsid w:val="00F9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7E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7EF9"/>
  </w:style>
  <w:style w:type="paragraph" w:styleId="Piedepgina">
    <w:name w:val="footer"/>
    <w:basedOn w:val="Normal"/>
    <w:link w:val="PiedepginaCar"/>
    <w:uiPriority w:val="99"/>
    <w:unhideWhenUsed/>
    <w:rsid w:val="00877E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7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7E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7EF9"/>
  </w:style>
  <w:style w:type="paragraph" w:styleId="Piedepgina">
    <w:name w:val="footer"/>
    <w:basedOn w:val="Normal"/>
    <w:link w:val="PiedepginaCar"/>
    <w:uiPriority w:val="99"/>
    <w:unhideWhenUsed/>
    <w:rsid w:val="00877E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7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BFDB323C</Template>
  <TotalTime>20</TotalTime>
  <Pages>1</Pages>
  <Words>298</Words>
  <Characters>1643</Characters>
  <Application>Microsoft Office Word</Application>
  <DocSecurity>0</DocSecurity>
  <Lines>13</Lines>
  <Paragraphs>3</Paragraphs>
  <ScaleCrop>false</ScaleCrop>
  <Company>Principado de Asturias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RIAÑO GONZALEZ</dc:creator>
  <cp:keywords/>
  <dc:description/>
  <cp:lastModifiedBy>ANA MARIA ALVAREZ DIAZ</cp:lastModifiedBy>
  <cp:revision>7</cp:revision>
  <dcterms:created xsi:type="dcterms:W3CDTF">2024-11-20T11:26:00Z</dcterms:created>
  <dcterms:modified xsi:type="dcterms:W3CDTF">2025-02-04T10:46:00Z</dcterms:modified>
</cp:coreProperties>
</file>