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9C" w:rsidRPr="00765EB8" w:rsidRDefault="004B6646" w:rsidP="00765EB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ANEXO </w:t>
      </w:r>
      <w:r w:rsidR="00816F5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V</w:t>
      </w:r>
    </w:p>
    <w:p w:rsidR="00C91A9C" w:rsidRPr="00C91A9C" w:rsidRDefault="00C91A9C" w:rsidP="00C91A9C">
      <w:pPr>
        <w:spacing w:after="0" w:line="240" w:lineRule="auto"/>
        <w:textAlignment w:val="baseline"/>
        <w:rPr>
          <w:rFonts w:ascii="Arial" w:eastAsia="Times New Roman" w:hAnsi="Arial" w:cs="Arial"/>
          <w:lang w:eastAsia="es-ES"/>
        </w:rPr>
      </w:pPr>
      <w:r w:rsidRPr="00C91A9C">
        <w:rPr>
          <w:rFonts w:ascii="Arial" w:eastAsia="Times New Roman" w:hAnsi="Arial" w:cs="Arial"/>
          <w:lang w:eastAsia="es-ES"/>
        </w:rPr>
        <w:t> 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84"/>
        <w:gridCol w:w="888"/>
        <w:gridCol w:w="5168"/>
        <w:gridCol w:w="1462"/>
      </w:tblGrid>
      <w:tr w:rsidR="00C91A9C" w:rsidRPr="00C91A9C" w:rsidTr="004D186B">
        <w:trPr>
          <w:trHeight w:val="1403"/>
        </w:trPr>
        <w:tc>
          <w:tcPr>
            <w:tcW w:w="870" w:type="pct"/>
            <w:tcBorders>
              <w:top w:val="double" w:sz="4" w:space="0" w:color="auto"/>
              <w:left w:val="double" w:sz="4" w:space="0" w:color="auto"/>
            </w:tcBorders>
          </w:tcPr>
          <w:p w:rsidR="00C91A9C" w:rsidRPr="00C91A9C" w:rsidRDefault="00C91A9C" w:rsidP="00C91A9C">
            <w:pPr>
              <w:spacing w:before="9"/>
              <w:rPr>
                <w:rFonts w:ascii="Arial" w:eastAsia="Calibri" w:hAnsi="Calibri" w:cs="Calibri"/>
                <w:b/>
                <w:noProof/>
                <w:sz w:val="12"/>
                <w:lang w:val="es-ES"/>
              </w:rPr>
            </w:pPr>
          </w:p>
          <w:p w:rsidR="00C91A9C" w:rsidRPr="00C91A9C" w:rsidRDefault="00C91A9C" w:rsidP="00C91A9C">
            <w:pPr>
              <w:spacing w:before="2"/>
              <w:ind w:right="589"/>
              <w:jc w:val="center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</w:p>
        </w:tc>
        <w:tc>
          <w:tcPr>
            <w:tcW w:w="3327" w:type="pct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91A9C" w:rsidRPr="00C91A9C" w:rsidRDefault="00C91A9C" w:rsidP="00C91A9C">
            <w:pPr>
              <w:tabs>
                <w:tab w:val="left" w:pos="1719"/>
              </w:tabs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C91A9C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 xml:space="preserve">EVALUACIÓN </w:t>
            </w:r>
            <w:r w:rsidR="00765EB8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FASE FORMACIÓN EN EMPRESA</w:t>
            </w:r>
          </w:p>
          <w:p w:rsidR="00C91A9C" w:rsidRPr="00C91A9C" w:rsidRDefault="00C91A9C" w:rsidP="00C91A9C">
            <w:pPr>
              <w:tabs>
                <w:tab w:val="left" w:pos="1719"/>
              </w:tabs>
              <w:jc w:val="center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 w:rsidRPr="00C91A9C">
              <w:rPr>
                <w:rFonts w:ascii="Calibri" w:eastAsia="Calibri" w:hAnsi="Calibri" w:cs="Calibri"/>
                <w:noProof/>
                <w:sz w:val="16"/>
                <w:lang w:val="es-ES"/>
              </w:rPr>
              <w:t>Resultados de aprendizaje en periodos de formación en empresa u organismo equiparado</w:t>
            </w:r>
          </w:p>
          <w:p w:rsidR="00C91A9C" w:rsidRPr="00C91A9C" w:rsidRDefault="00C91A9C" w:rsidP="00C91A9C">
            <w:pPr>
              <w:tabs>
                <w:tab w:val="left" w:pos="1719"/>
              </w:tabs>
              <w:jc w:val="center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 w:rsidRPr="00C91A9C">
              <w:rPr>
                <w:rFonts w:ascii="Calibri" w:eastAsia="Calibri" w:hAnsi="Calibri" w:cs="Calibri"/>
                <w:noProof/>
                <w:spacing w:val="-35"/>
                <w:sz w:val="16"/>
                <w:lang w:val="es-ES"/>
              </w:rPr>
              <w:t xml:space="preserve"> </w:t>
            </w:r>
            <w:r w:rsidRPr="00C91A9C">
              <w:rPr>
                <w:rFonts w:ascii="Calibri" w:eastAsia="Calibri" w:hAnsi="Calibri" w:cs="Calibri"/>
                <w:noProof/>
                <w:sz w:val="16"/>
                <w:lang w:val="es-ES"/>
              </w:rPr>
              <w:t xml:space="preserve">Régimen(general/intensivo): </w:t>
            </w:r>
          </w:p>
          <w:p w:rsidR="00C91A9C" w:rsidRPr="00C91A9C" w:rsidRDefault="00816F5E" w:rsidP="00C91A9C">
            <w:pPr>
              <w:tabs>
                <w:tab w:val="left" w:pos="1053"/>
              </w:tabs>
              <w:jc w:val="center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>
              <w:rPr>
                <w:rFonts w:ascii="Calibri" w:eastAsia="Calibri" w:hAnsi="Calibri" w:cs="Calibri"/>
                <w:noProof/>
                <w:sz w:val="16"/>
                <w:lang w:val="es-ES"/>
              </w:rPr>
              <w:t xml:space="preserve">Fecha acción formativa: ______________________ </w:t>
            </w:r>
          </w:p>
          <w:p w:rsidR="00C91A9C" w:rsidRPr="00C91A9C" w:rsidRDefault="00C91A9C" w:rsidP="00C91A9C">
            <w:pPr>
              <w:tabs>
                <w:tab w:val="left" w:pos="1053"/>
              </w:tabs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</w:p>
        </w:tc>
        <w:tc>
          <w:tcPr>
            <w:tcW w:w="804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91A9C" w:rsidRPr="00C91A9C" w:rsidRDefault="00C91A9C" w:rsidP="00C91A9C">
            <w:pPr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</w:p>
          <w:p w:rsidR="00C91A9C" w:rsidRPr="00C91A9C" w:rsidRDefault="00C91A9C" w:rsidP="00C91A9C">
            <w:pPr>
              <w:tabs>
                <w:tab w:val="left" w:pos="1053"/>
              </w:tabs>
              <w:jc w:val="center"/>
              <w:rPr>
                <w:rFonts w:ascii="Calibri" w:eastAsia="Calibri" w:hAnsi="Calibri" w:cs="Calibri"/>
                <w:b/>
                <w:bCs/>
                <w:noProof/>
                <w:sz w:val="20"/>
                <w:szCs w:val="20"/>
                <w:lang w:val="es-ES"/>
              </w:rPr>
            </w:pPr>
          </w:p>
        </w:tc>
      </w:tr>
      <w:tr w:rsidR="00C91A9C" w:rsidRPr="00C91A9C" w:rsidTr="004D186B">
        <w:trPr>
          <w:trHeight w:val="270"/>
        </w:trPr>
        <w:tc>
          <w:tcPr>
            <w:tcW w:w="135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91A9C" w:rsidRPr="00C91A9C" w:rsidRDefault="00816F5E" w:rsidP="00C91A9C">
            <w:pPr>
              <w:spacing w:before="27"/>
              <w:ind w:left="107"/>
              <w:rPr>
                <w:rFonts w:ascii="Times New Roman" w:eastAsia="Calibri" w:hAnsi="Calibri" w:cs="Calibri"/>
                <w:noProof/>
                <w:sz w:val="16"/>
                <w:lang w:val="es-ES"/>
              </w:rPr>
            </w:pPr>
            <w:r>
              <w:rPr>
                <w:rFonts w:ascii="Calibri" w:eastAsia="Calibri" w:hAnsi="Calibri" w:cs="Calibri"/>
                <w:noProof/>
                <w:sz w:val="16"/>
                <w:lang w:val="es-ES"/>
              </w:rPr>
              <w:t>Certificado profesional</w:t>
            </w:r>
          </w:p>
        </w:tc>
        <w:tc>
          <w:tcPr>
            <w:tcW w:w="2838" w:type="pct"/>
            <w:tcBorders>
              <w:left w:val="single" w:sz="4" w:space="0" w:color="auto"/>
            </w:tcBorders>
            <w:vAlign w:val="center"/>
          </w:tcPr>
          <w:p w:rsidR="00C91A9C" w:rsidRPr="00C91A9C" w:rsidRDefault="00C91A9C" w:rsidP="00C91A9C">
            <w:pPr>
              <w:spacing w:before="27"/>
              <w:ind w:left="107" w:right="-9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 w:rsidRPr="00C91A9C">
              <w:rPr>
                <w:rFonts w:ascii="Calibri" w:eastAsia="Calibri" w:hAnsi="Calibri" w:cs="Calibri"/>
                <w:noProof/>
                <w:sz w:val="16"/>
                <w:lang w:val="es-ES"/>
              </w:rPr>
              <w:t>(denominación)</w:t>
            </w:r>
          </w:p>
        </w:tc>
        <w:tc>
          <w:tcPr>
            <w:tcW w:w="804" w:type="pct"/>
            <w:tcBorders>
              <w:right w:val="double" w:sz="4" w:space="0" w:color="auto"/>
            </w:tcBorders>
            <w:vAlign w:val="center"/>
          </w:tcPr>
          <w:p w:rsidR="00C91A9C" w:rsidRPr="00C91A9C" w:rsidRDefault="00C91A9C" w:rsidP="00C91A9C">
            <w:pPr>
              <w:spacing w:before="27"/>
              <w:ind w:left="100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</w:p>
        </w:tc>
      </w:tr>
      <w:tr w:rsidR="00C91A9C" w:rsidRPr="00C91A9C" w:rsidTr="004D186B">
        <w:trPr>
          <w:trHeight w:val="264"/>
        </w:trPr>
        <w:tc>
          <w:tcPr>
            <w:tcW w:w="87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91A9C" w:rsidRPr="00C91A9C" w:rsidRDefault="00C91A9C" w:rsidP="00C91A9C">
            <w:pPr>
              <w:spacing w:before="27"/>
              <w:ind w:left="107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 w:rsidRPr="00C91A9C">
              <w:rPr>
                <w:rFonts w:ascii="Calibri" w:eastAsia="Calibri" w:hAnsi="Calibri" w:cs="Calibri"/>
                <w:noProof/>
                <w:sz w:val="16"/>
                <w:lang w:val="es-ES"/>
              </w:rPr>
              <w:t>Alumno/a</w:t>
            </w:r>
          </w:p>
        </w:tc>
        <w:tc>
          <w:tcPr>
            <w:tcW w:w="4130" w:type="pct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:rsidR="00C91A9C" w:rsidRPr="00C91A9C" w:rsidRDefault="00C91A9C" w:rsidP="00C91A9C">
            <w:pPr>
              <w:spacing w:before="27"/>
              <w:ind w:left="107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</w:p>
        </w:tc>
      </w:tr>
      <w:tr w:rsidR="00C91A9C" w:rsidRPr="00C91A9C" w:rsidTr="004D186B">
        <w:trPr>
          <w:trHeight w:val="275"/>
        </w:trPr>
        <w:tc>
          <w:tcPr>
            <w:tcW w:w="870" w:type="pct"/>
            <w:tcBorders>
              <w:left w:val="double" w:sz="4" w:space="0" w:color="auto"/>
              <w:right w:val="single" w:sz="4" w:space="0" w:color="auto"/>
            </w:tcBorders>
          </w:tcPr>
          <w:p w:rsidR="00C91A9C" w:rsidRPr="00C91A9C" w:rsidRDefault="00C91A9C" w:rsidP="00816F5E">
            <w:pPr>
              <w:spacing w:before="27"/>
              <w:ind w:left="107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 w:rsidRPr="00C91A9C">
              <w:rPr>
                <w:rFonts w:ascii="Calibri" w:eastAsia="Calibri" w:hAnsi="Calibri" w:cs="Calibri"/>
                <w:noProof/>
                <w:sz w:val="16"/>
                <w:lang w:val="es-ES"/>
              </w:rPr>
              <w:t>Centro</w:t>
            </w:r>
            <w:r w:rsidRPr="00C91A9C">
              <w:rPr>
                <w:rFonts w:ascii="Calibri" w:eastAsia="Calibri" w:hAnsi="Calibri" w:cs="Calibri"/>
                <w:noProof/>
                <w:spacing w:val="-3"/>
                <w:sz w:val="16"/>
                <w:lang w:val="es-ES"/>
              </w:rPr>
              <w:t xml:space="preserve"> </w:t>
            </w:r>
            <w:r w:rsidR="00816F5E">
              <w:rPr>
                <w:rFonts w:ascii="Calibri" w:eastAsia="Calibri" w:hAnsi="Calibri" w:cs="Calibri"/>
                <w:noProof/>
                <w:sz w:val="16"/>
                <w:lang w:val="es-ES"/>
              </w:rPr>
              <w:t>educativo</w:t>
            </w:r>
          </w:p>
        </w:tc>
        <w:tc>
          <w:tcPr>
            <w:tcW w:w="3327" w:type="pct"/>
            <w:gridSpan w:val="2"/>
            <w:tcBorders>
              <w:left w:val="single" w:sz="4" w:space="0" w:color="auto"/>
            </w:tcBorders>
          </w:tcPr>
          <w:p w:rsidR="00C91A9C" w:rsidRPr="00C91A9C" w:rsidRDefault="00C91A9C" w:rsidP="00C91A9C">
            <w:pPr>
              <w:spacing w:before="27"/>
              <w:ind w:left="102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</w:p>
        </w:tc>
        <w:tc>
          <w:tcPr>
            <w:tcW w:w="804" w:type="pct"/>
            <w:tcBorders>
              <w:right w:val="double" w:sz="4" w:space="0" w:color="auto"/>
            </w:tcBorders>
          </w:tcPr>
          <w:p w:rsidR="00C91A9C" w:rsidRPr="00C91A9C" w:rsidRDefault="00C91A9C" w:rsidP="00C91A9C">
            <w:pPr>
              <w:spacing w:before="27"/>
              <w:ind w:left="107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 w:rsidRPr="00C91A9C">
              <w:rPr>
                <w:rFonts w:ascii="Calibri" w:eastAsia="Calibri" w:hAnsi="Calibri" w:cs="Calibri"/>
                <w:noProof/>
                <w:sz w:val="16"/>
                <w:lang w:val="es-ES"/>
              </w:rPr>
              <w:t>Código:</w:t>
            </w:r>
          </w:p>
        </w:tc>
      </w:tr>
      <w:tr w:rsidR="00C91A9C" w:rsidRPr="00C91A9C" w:rsidTr="004D186B">
        <w:trPr>
          <w:trHeight w:val="292"/>
        </w:trPr>
        <w:tc>
          <w:tcPr>
            <w:tcW w:w="870" w:type="pct"/>
            <w:tcBorders>
              <w:left w:val="double" w:sz="4" w:space="0" w:color="auto"/>
              <w:right w:val="single" w:sz="4" w:space="0" w:color="auto"/>
            </w:tcBorders>
          </w:tcPr>
          <w:p w:rsidR="00C91A9C" w:rsidRPr="00C91A9C" w:rsidRDefault="00C91A9C" w:rsidP="00C91A9C">
            <w:pPr>
              <w:spacing w:before="27"/>
              <w:ind w:left="107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 w:rsidRPr="00C91A9C">
              <w:rPr>
                <w:rFonts w:ascii="Calibri" w:eastAsia="Calibri" w:hAnsi="Calibri" w:cs="Calibri"/>
                <w:noProof/>
                <w:sz w:val="16"/>
                <w:lang w:val="es-ES"/>
              </w:rPr>
              <w:t>Tutor/a</w:t>
            </w:r>
            <w:r w:rsidRPr="00C91A9C">
              <w:rPr>
                <w:rFonts w:ascii="Calibri" w:eastAsia="Calibri" w:hAnsi="Calibri" w:cs="Calibri"/>
                <w:noProof/>
                <w:spacing w:val="-1"/>
                <w:sz w:val="16"/>
                <w:lang w:val="es-ES"/>
              </w:rPr>
              <w:t xml:space="preserve"> </w:t>
            </w:r>
            <w:r w:rsidRPr="00C91A9C">
              <w:rPr>
                <w:rFonts w:ascii="Calibri" w:eastAsia="Calibri" w:hAnsi="Calibri" w:cs="Calibri"/>
                <w:noProof/>
                <w:sz w:val="16"/>
                <w:lang w:val="es-ES"/>
              </w:rPr>
              <w:t>del</w:t>
            </w:r>
            <w:r w:rsidRPr="00C91A9C">
              <w:rPr>
                <w:rFonts w:ascii="Calibri" w:eastAsia="Calibri" w:hAnsi="Calibri" w:cs="Calibri"/>
                <w:noProof/>
                <w:spacing w:val="-2"/>
                <w:sz w:val="16"/>
                <w:lang w:val="es-ES"/>
              </w:rPr>
              <w:t xml:space="preserve"> </w:t>
            </w:r>
            <w:r w:rsidRPr="00C91A9C">
              <w:rPr>
                <w:rFonts w:ascii="Calibri" w:eastAsia="Calibri" w:hAnsi="Calibri" w:cs="Calibri"/>
                <w:noProof/>
                <w:sz w:val="16"/>
                <w:lang w:val="es-ES"/>
              </w:rPr>
              <w:t>centro</w:t>
            </w:r>
            <w:r w:rsidRPr="00C91A9C">
              <w:rPr>
                <w:rFonts w:ascii="Calibri" w:eastAsia="Calibri" w:hAnsi="Calibri" w:cs="Calibri"/>
                <w:noProof/>
                <w:spacing w:val="-2"/>
                <w:sz w:val="16"/>
                <w:lang w:val="es-ES"/>
              </w:rPr>
              <w:t xml:space="preserve"> </w:t>
            </w:r>
            <w:r w:rsidRPr="00C91A9C">
              <w:rPr>
                <w:rFonts w:ascii="Calibri" w:eastAsia="Calibri" w:hAnsi="Calibri" w:cs="Calibri"/>
                <w:noProof/>
                <w:sz w:val="16"/>
                <w:lang w:val="es-ES"/>
              </w:rPr>
              <w:t>educativo</w:t>
            </w:r>
          </w:p>
        </w:tc>
        <w:tc>
          <w:tcPr>
            <w:tcW w:w="4130" w:type="pct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:rsidR="00C91A9C" w:rsidRPr="00C91A9C" w:rsidRDefault="00C91A9C" w:rsidP="00C91A9C">
            <w:pPr>
              <w:spacing w:before="27"/>
              <w:ind w:left="100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</w:p>
        </w:tc>
      </w:tr>
      <w:tr w:rsidR="00C91A9C" w:rsidRPr="00C91A9C" w:rsidTr="004D186B">
        <w:trPr>
          <w:trHeight w:val="275"/>
        </w:trPr>
        <w:tc>
          <w:tcPr>
            <w:tcW w:w="870" w:type="pct"/>
            <w:tcBorders>
              <w:left w:val="double" w:sz="4" w:space="0" w:color="auto"/>
              <w:right w:val="single" w:sz="4" w:space="0" w:color="auto"/>
            </w:tcBorders>
          </w:tcPr>
          <w:p w:rsidR="00C91A9C" w:rsidRPr="00C91A9C" w:rsidRDefault="00C91A9C" w:rsidP="00C91A9C">
            <w:pPr>
              <w:spacing w:before="27"/>
              <w:ind w:left="107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 w:rsidRPr="00C91A9C">
              <w:rPr>
                <w:rFonts w:ascii="Calibri" w:eastAsia="Calibri" w:hAnsi="Calibri" w:cs="Calibri"/>
                <w:noProof/>
                <w:sz w:val="16"/>
                <w:lang w:val="es-ES"/>
              </w:rPr>
              <w:t>Empresa</w:t>
            </w:r>
          </w:p>
        </w:tc>
        <w:tc>
          <w:tcPr>
            <w:tcW w:w="3327" w:type="pct"/>
            <w:gridSpan w:val="2"/>
            <w:tcBorders>
              <w:left w:val="single" w:sz="4" w:space="0" w:color="auto"/>
            </w:tcBorders>
          </w:tcPr>
          <w:p w:rsidR="00C91A9C" w:rsidRPr="00C91A9C" w:rsidRDefault="00C91A9C" w:rsidP="00C91A9C">
            <w:pPr>
              <w:spacing w:before="27"/>
              <w:ind w:left="102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</w:p>
        </w:tc>
        <w:tc>
          <w:tcPr>
            <w:tcW w:w="804" w:type="pct"/>
            <w:tcBorders>
              <w:right w:val="double" w:sz="4" w:space="0" w:color="auto"/>
            </w:tcBorders>
          </w:tcPr>
          <w:p w:rsidR="00C91A9C" w:rsidRPr="00C91A9C" w:rsidRDefault="00C91A9C" w:rsidP="00C91A9C">
            <w:pPr>
              <w:spacing w:before="27"/>
              <w:ind w:left="100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 w:rsidRPr="00C91A9C">
              <w:rPr>
                <w:rFonts w:ascii="Calibri" w:eastAsia="Calibri" w:hAnsi="Calibri" w:cs="Calibri"/>
                <w:noProof/>
                <w:sz w:val="16"/>
                <w:lang w:val="es-ES"/>
              </w:rPr>
              <w:t xml:space="preserve">CIF: </w:t>
            </w:r>
          </w:p>
        </w:tc>
      </w:tr>
      <w:tr w:rsidR="00C91A9C" w:rsidRPr="00C91A9C" w:rsidTr="004D186B">
        <w:trPr>
          <w:trHeight w:val="275"/>
        </w:trPr>
        <w:tc>
          <w:tcPr>
            <w:tcW w:w="870" w:type="pct"/>
            <w:tcBorders>
              <w:left w:val="double" w:sz="4" w:space="0" w:color="auto"/>
              <w:right w:val="single" w:sz="4" w:space="0" w:color="auto"/>
            </w:tcBorders>
          </w:tcPr>
          <w:p w:rsidR="00C91A9C" w:rsidRPr="00C91A9C" w:rsidRDefault="00C91A9C" w:rsidP="00C91A9C">
            <w:pPr>
              <w:spacing w:before="27"/>
              <w:ind w:left="107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 w:rsidRPr="00C91A9C">
              <w:rPr>
                <w:rFonts w:ascii="Calibri" w:eastAsia="Calibri" w:hAnsi="Calibri" w:cs="Calibri"/>
                <w:noProof/>
                <w:sz w:val="16"/>
                <w:lang w:val="es-ES"/>
              </w:rPr>
              <w:t>Tutor/a</w:t>
            </w:r>
            <w:r w:rsidRPr="00C91A9C">
              <w:rPr>
                <w:rFonts w:ascii="Calibri" w:eastAsia="Calibri" w:hAnsi="Calibri" w:cs="Calibri"/>
                <w:noProof/>
                <w:spacing w:val="-1"/>
                <w:sz w:val="16"/>
                <w:lang w:val="es-ES"/>
              </w:rPr>
              <w:t xml:space="preserve"> </w:t>
            </w:r>
            <w:r w:rsidRPr="00C91A9C">
              <w:rPr>
                <w:rFonts w:ascii="Calibri" w:eastAsia="Calibri" w:hAnsi="Calibri" w:cs="Calibri"/>
                <w:noProof/>
                <w:sz w:val="16"/>
                <w:lang w:val="es-ES"/>
              </w:rPr>
              <w:t>de</w:t>
            </w:r>
            <w:r w:rsidRPr="00C91A9C">
              <w:rPr>
                <w:rFonts w:ascii="Calibri" w:eastAsia="Calibri" w:hAnsi="Calibri" w:cs="Calibri"/>
                <w:noProof/>
                <w:spacing w:val="-3"/>
                <w:sz w:val="16"/>
                <w:lang w:val="es-ES"/>
              </w:rPr>
              <w:t xml:space="preserve"> </w:t>
            </w:r>
            <w:r w:rsidRPr="00C91A9C">
              <w:rPr>
                <w:rFonts w:ascii="Calibri" w:eastAsia="Calibri" w:hAnsi="Calibri" w:cs="Calibri"/>
                <w:noProof/>
                <w:sz w:val="16"/>
                <w:lang w:val="es-ES"/>
              </w:rPr>
              <w:t>empresa</w:t>
            </w:r>
          </w:p>
        </w:tc>
        <w:tc>
          <w:tcPr>
            <w:tcW w:w="4130" w:type="pct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:rsidR="00C91A9C" w:rsidRPr="00C91A9C" w:rsidRDefault="00C91A9C" w:rsidP="00C91A9C">
            <w:pPr>
              <w:spacing w:before="27"/>
              <w:ind w:left="100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</w:p>
        </w:tc>
      </w:tr>
      <w:tr w:rsidR="00C91A9C" w:rsidRPr="00C91A9C" w:rsidTr="004D186B">
        <w:trPr>
          <w:trHeight w:val="275"/>
        </w:trPr>
        <w:tc>
          <w:tcPr>
            <w:tcW w:w="870" w:type="pct"/>
            <w:tcBorders>
              <w:left w:val="double" w:sz="4" w:space="0" w:color="auto"/>
              <w:right w:val="single" w:sz="4" w:space="0" w:color="auto"/>
            </w:tcBorders>
          </w:tcPr>
          <w:p w:rsidR="00C91A9C" w:rsidRPr="00C91A9C" w:rsidRDefault="00C91A9C" w:rsidP="00C91A9C">
            <w:pPr>
              <w:spacing w:before="27"/>
              <w:ind w:left="107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 w:rsidRPr="00C91A9C">
              <w:rPr>
                <w:rFonts w:ascii="Calibri" w:eastAsia="Times New Roman" w:hAnsi="Calibri" w:cs="Calibri"/>
                <w:noProof/>
                <w:sz w:val="16"/>
                <w:szCs w:val="16"/>
                <w:lang w:val="es-ES" w:eastAsia="es-ES"/>
              </w:rPr>
              <w:t>PERIODO DE FORMACION</w:t>
            </w:r>
          </w:p>
        </w:tc>
        <w:tc>
          <w:tcPr>
            <w:tcW w:w="4130" w:type="pct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:rsidR="00C91A9C" w:rsidRPr="00C91A9C" w:rsidRDefault="00C91A9C" w:rsidP="00C91A9C">
            <w:pPr>
              <w:spacing w:before="27"/>
              <w:ind w:left="100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 w:rsidRPr="00C91A9C">
              <w:rPr>
                <w:rFonts w:ascii="Times New Roman" w:eastAsia="Times New Roman" w:hAnsi="Times New Roman" w:cs="Calibri"/>
                <w:noProof/>
                <w:sz w:val="16"/>
                <w:szCs w:val="16"/>
                <w:lang w:val="es-ES" w:eastAsia="es-ES"/>
              </w:rPr>
              <w:t xml:space="preserve">         /   /    -     /    /    </w:t>
            </w:r>
          </w:p>
        </w:tc>
      </w:tr>
      <w:tr w:rsidR="00C91A9C" w:rsidRPr="00C91A9C" w:rsidTr="004D186B">
        <w:trPr>
          <w:trHeight w:val="275"/>
        </w:trPr>
        <w:tc>
          <w:tcPr>
            <w:tcW w:w="87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91A9C" w:rsidRPr="00C91A9C" w:rsidRDefault="00C91A9C" w:rsidP="00C91A9C">
            <w:pPr>
              <w:spacing w:before="27"/>
              <w:ind w:left="107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 w:rsidRPr="00C91A9C">
              <w:rPr>
                <w:rFonts w:ascii="Calibri" w:eastAsia="Times New Roman" w:hAnsi="Calibri" w:cs="Calibri"/>
                <w:noProof/>
                <w:sz w:val="16"/>
                <w:szCs w:val="16"/>
                <w:lang w:val="es-ES" w:eastAsia="es-ES"/>
              </w:rPr>
              <w:t>TOTAL HORAS</w:t>
            </w:r>
          </w:p>
        </w:tc>
        <w:tc>
          <w:tcPr>
            <w:tcW w:w="4130" w:type="pct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91A9C" w:rsidRPr="00C91A9C" w:rsidRDefault="00C91A9C" w:rsidP="00C91A9C">
            <w:pPr>
              <w:spacing w:before="27"/>
              <w:ind w:left="100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</w:p>
        </w:tc>
      </w:tr>
    </w:tbl>
    <w:p w:rsidR="00C91A9C" w:rsidRPr="004D186B" w:rsidRDefault="00C91A9C" w:rsidP="004D186B">
      <w:pPr>
        <w:spacing w:after="0" w:line="240" w:lineRule="auto"/>
        <w:textAlignment w:val="baseline"/>
        <w:rPr>
          <w:rFonts w:ascii="Arial" w:eastAsia="Times New Roman" w:hAnsi="Arial" w:cs="Arial"/>
          <w:lang w:eastAsia="es-ES"/>
        </w:rPr>
      </w:pPr>
      <w:r w:rsidRPr="00C91A9C">
        <w:rPr>
          <w:rFonts w:ascii="Arial" w:eastAsia="Times New Roman" w:hAnsi="Arial" w:cs="Arial"/>
          <w:lang w:eastAsia="es-ES"/>
        </w:rPr>
        <w:t> </w:t>
      </w:r>
    </w:p>
    <w:tbl>
      <w:tblPr>
        <w:tblW w:w="496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4593"/>
        <w:gridCol w:w="778"/>
        <w:gridCol w:w="780"/>
        <w:gridCol w:w="623"/>
        <w:gridCol w:w="621"/>
      </w:tblGrid>
      <w:tr w:rsidR="002B54AE" w:rsidRPr="00C91A9C" w:rsidTr="002B54AE">
        <w:trPr>
          <w:trHeight w:val="446"/>
        </w:trPr>
        <w:tc>
          <w:tcPr>
            <w:tcW w:w="90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54AE" w:rsidRPr="00C91A9C" w:rsidRDefault="002B54AE" w:rsidP="00A175DC">
            <w:pPr>
              <w:spacing w:after="0" w:line="240" w:lineRule="auto"/>
              <w:ind w:left="555" w:right="-15" w:hanging="4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0" w:name="_Hlk179367083"/>
            <w:r w:rsidRPr="00C91A9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Módulo profesional</w:t>
            </w:r>
          </w:p>
        </w:tc>
        <w:tc>
          <w:tcPr>
            <w:tcW w:w="254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54AE" w:rsidRPr="00C91A9C" w:rsidRDefault="002B54AE" w:rsidP="00140DC2">
            <w:pPr>
              <w:spacing w:after="0" w:line="240" w:lineRule="auto"/>
              <w:ind w:left="105" w:right="90" w:firstLine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 xml:space="preserve">Resultados de Aprendizaje 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 xml:space="preserve">desarrollados </w:t>
            </w:r>
            <w:r w:rsidRPr="00C91A9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 xml:space="preserve"> en la empresa</w:t>
            </w: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54AE" w:rsidRPr="00C91A9C" w:rsidRDefault="002B54AE" w:rsidP="00C91A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Desarrollo</w:t>
            </w: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B54AE" w:rsidRPr="00C91A9C" w:rsidRDefault="002B54AE" w:rsidP="002B5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Superación</w:t>
            </w:r>
          </w:p>
        </w:tc>
      </w:tr>
      <w:tr w:rsidR="002B54AE" w:rsidRPr="00C91A9C" w:rsidTr="002B54AE">
        <w:trPr>
          <w:trHeight w:val="446"/>
        </w:trPr>
        <w:tc>
          <w:tcPr>
            <w:tcW w:w="90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B54AE" w:rsidRPr="00C91A9C" w:rsidRDefault="002B54AE" w:rsidP="00A175DC">
            <w:pPr>
              <w:spacing w:after="0" w:line="240" w:lineRule="auto"/>
              <w:ind w:left="555" w:right="-15" w:hanging="420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54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B54AE" w:rsidRPr="00C91A9C" w:rsidRDefault="002B54AE" w:rsidP="00140DC2">
            <w:pPr>
              <w:spacing w:after="0" w:line="240" w:lineRule="auto"/>
              <w:ind w:left="105" w:right="90" w:firstLine="15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B54AE" w:rsidRDefault="002B54AE" w:rsidP="00C91A9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Empresa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B54AE" w:rsidRDefault="002B54AE" w:rsidP="00C91A9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Centro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B54AE" w:rsidRDefault="002B54AE" w:rsidP="00C91A9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B54AE" w:rsidRDefault="002B54AE" w:rsidP="00C91A9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 xml:space="preserve">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.</w:t>
            </w:r>
          </w:p>
        </w:tc>
      </w:tr>
      <w:bookmarkEnd w:id="0"/>
      <w:tr w:rsidR="002B54AE" w:rsidRPr="00C91A9C" w:rsidTr="002B54AE">
        <w:trPr>
          <w:trHeight w:val="340"/>
        </w:trPr>
        <w:tc>
          <w:tcPr>
            <w:tcW w:w="9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C91A9C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(CÓDIGO Y DENOMINACIÓN) </w:t>
            </w:r>
          </w:p>
          <w:p w:rsidR="002B54AE" w:rsidRPr="00C91A9C" w:rsidRDefault="002B54AE" w:rsidP="00C91A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  <w:p w:rsidR="002B54AE" w:rsidRPr="00C91A9C" w:rsidRDefault="002B54AE" w:rsidP="00C91A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  <w:p w:rsidR="002B54AE" w:rsidRPr="00C91A9C" w:rsidRDefault="002B54AE" w:rsidP="003F1BAB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Nº horas en la empresa: </w:t>
            </w: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A175D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1: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FB1A77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FB1A77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FB1A77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FB1A77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C91A9C" w:rsidTr="002B54AE">
        <w:trPr>
          <w:trHeight w:val="340"/>
        </w:trPr>
        <w:tc>
          <w:tcPr>
            <w:tcW w:w="9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54AE" w:rsidRPr="00C91A9C" w:rsidRDefault="002B54AE" w:rsidP="002B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2: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C91A9C" w:rsidTr="002B54AE">
        <w:trPr>
          <w:trHeight w:val="340"/>
        </w:trPr>
        <w:tc>
          <w:tcPr>
            <w:tcW w:w="9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54AE" w:rsidRPr="00C91A9C" w:rsidRDefault="002B54AE" w:rsidP="002B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n</w:t>
            </w: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C91A9C" w:rsidTr="002B54AE">
        <w:trPr>
          <w:trHeight w:val="345"/>
        </w:trPr>
        <w:tc>
          <w:tcPr>
            <w:tcW w:w="9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(CÓDIGO Y DENOMINACIÓN) </w:t>
            </w:r>
          </w:p>
          <w:p w:rsidR="002B54AE" w:rsidRPr="00C91A9C" w:rsidRDefault="002B54AE" w:rsidP="002B54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  <w:p w:rsidR="002B54AE" w:rsidRPr="00C91A9C" w:rsidRDefault="002B54AE" w:rsidP="002B54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  <w:p w:rsidR="002B54AE" w:rsidRPr="00C91A9C" w:rsidRDefault="002B54AE" w:rsidP="002B54AE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Nº horas en la empresa: </w:t>
            </w: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1: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C91A9C" w:rsidTr="002B54AE">
        <w:trPr>
          <w:trHeight w:val="345"/>
        </w:trPr>
        <w:tc>
          <w:tcPr>
            <w:tcW w:w="9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54AE" w:rsidRPr="00C91A9C" w:rsidRDefault="002B54AE" w:rsidP="002B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2: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C91A9C" w:rsidTr="002B54AE">
        <w:trPr>
          <w:trHeight w:val="345"/>
        </w:trPr>
        <w:tc>
          <w:tcPr>
            <w:tcW w:w="9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54AE" w:rsidRPr="00C91A9C" w:rsidRDefault="002B54AE" w:rsidP="002B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n</w:t>
            </w: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C91A9C" w:rsidTr="002B54AE">
        <w:trPr>
          <w:trHeight w:val="340"/>
        </w:trPr>
        <w:tc>
          <w:tcPr>
            <w:tcW w:w="9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(CÓDIGO Y DENOMINACIÓN) </w:t>
            </w:r>
          </w:p>
          <w:p w:rsidR="002B54AE" w:rsidRPr="00C91A9C" w:rsidRDefault="002B54AE" w:rsidP="002B54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  <w:p w:rsidR="002B54AE" w:rsidRPr="00C91A9C" w:rsidRDefault="002B54AE" w:rsidP="002B54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  <w:p w:rsidR="002B54AE" w:rsidRPr="00C91A9C" w:rsidRDefault="002B54AE" w:rsidP="002B54AE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Nº horas en la empresa: </w:t>
            </w: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1: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C91A9C" w:rsidTr="002B54AE">
        <w:trPr>
          <w:trHeight w:val="340"/>
        </w:trPr>
        <w:tc>
          <w:tcPr>
            <w:tcW w:w="9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54AE" w:rsidRPr="00C91A9C" w:rsidRDefault="002B54AE" w:rsidP="002B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2: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C91A9C" w:rsidTr="002B54AE">
        <w:trPr>
          <w:trHeight w:val="340"/>
        </w:trPr>
        <w:tc>
          <w:tcPr>
            <w:tcW w:w="9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54AE" w:rsidRPr="00C91A9C" w:rsidRDefault="002B54AE" w:rsidP="002B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n</w:t>
            </w: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AF4417" w:rsidTr="002B54AE">
        <w:trPr>
          <w:trHeight w:val="340"/>
        </w:trPr>
        <w:tc>
          <w:tcPr>
            <w:tcW w:w="9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(CÓDIGO Y DENOMINACIÓN) </w:t>
            </w:r>
          </w:p>
          <w:p w:rsidR="002B54AE" w:rsidRPr="00C91A9C" w:rsidRDefault="002B54AE" w:rsidP="002B54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  <w:p w:rsidR="002B54AE" w:rsidRPr="00C91A9C" w:rsidRDefault="002B54AE" w:rsidP="002B54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  <w:p w:rsidR="002B54AE" w:rsidRPr="00C91A9C" w:rsidRDefault="002B54AE" w:rsidP="002B54AE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Nº horas en la empresa: </w:t>
            </w: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1: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AF4417" w:rsidTr="002B54AE">
        <w:trPr>
          <w:trHeight w:val="340"/>
        </w:trPr>
        <w:tc>
          <w:tcPr>
            <w:tcW w:w="9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54AE" w:rsidRPr="00C91A9C" w:rsidRDefault="002B54AE" w:rsidP="002B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2: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AF4417" w:rsidTr="002B54AE">
        <w:trPr>
          <w:trHeight w:val="340"/>
        </w:trPr>
        <w:tc>
          <w:tcPr>
            <w:tcW w:w="9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54AE" w:rsidRPr="00C91A9C" w:rsidRDefault="002B54AE" w:rsidP="002B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n</w:t>
            </w: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AF4417" w:rsidTr="002B54AE">
        <w:trPr>
          <w:trHeight w:val="340"/>
        </w:trPr>
        <w:tc>
          <w:tcPr>
            <w:tcW w:w="9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(CÓDIGO Y DENOMINACIÓN) </w:t>
            </w:r>
          </w:p>
          <w:p w:rsidR="002B54AE" w:rsidRPr="00C91A9C" w:rsidRDefault="002B54AE" w:rsidP="002B54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  <w:p w:rsidR="002B54AE" w:rsidRPr="00C91A9C" w:rsidRDefault="002B54AE" w:rsidP="002B54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  <w:p w:rsidR="002B54AE" w:rsidRPr="00C91A9C" w:rsidRDefault="002B54AE" w:rsidP="002B54AE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Nº horas en la empresa: </w:t>
            </w: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1: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AF4417" w:rsidTr="002B54AE">
        <w:trPr>
          <w:trHeight w:val="340"/>
        </w:trPr>
        <w:tc>
          <w:tcPr>
            <w:tcW w:w="9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54AE" w:rsidRPr="00C91A9C" w:rsidRDefault="002B54AE" w:rsidP="002B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2: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AF4417" w:rsidTr="002B54AE">
        <w:trPr>
          <w:trHeight w:val="340"/>
        </w:trPr>
        <w:tc>
          <w:tcPr>
            <w:tcW w:w="9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54AE" w:rsidRPr="00C91A9C" w:rsidRDefault="002B54AE" w:rsidP="002B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n</w:t>
            </w: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AF4417" w:rsidTr="002B54AE">
        <w:trPr>
          <w:trHeight w:val="340"/>
        </w:trPr>
        <w:tc>
          <w:tcPr>
            <w:tcW w:w="9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(CÓDIGO Y DENOMINACIÓN) </w:t>
            </w:r>
          </w:p>
          <w:p w:rsidR="002B54AE" w:rsidRPr="00C91A9C" w:rsidRDefault="002B54AE" w:rsidP="002B54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  <w:p w:rsidR="002B54AE" w:rsidRPr="00C91A9C" w:rsidRDefault="002B54AE" w:rsidP="002B54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  <w:p w:rsidR="002B54AE" w:rsidRPr="00C91A9C" w:rsidRDefault="002B54AE" w:rsidP="002B54AE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Nº horas en la empresa: </w:t>
            </w: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1: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AF4417" w:rsidTr="002B54AE">
        <w:trPr>
          <w:trHeight w:val="340"/>
        </w:trPr>
        <w:tc>
          <w:tcPr>
            <w:tcW w:w="9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54AE" w:rsidRPr="00C91A9C" w:rsidRDefault="002B54AE" w:rsidP="002B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2: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  <w:tr w:rsidR="002B54AE" w:rsidRPr="00AF4417" w:rsidTr="002B54AE">
        <w:trPr>
          <w:trHeight w:val="340"/>
        </w:trPr>
        <w:tc>
          <w:tcPr>
            <w:tcW w:w="9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54AE" w:rsidRPr="00C91A9C" w:rsidRDefault="002B54AE" w:rsidP="002B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54AE" w:rsidRPr="00C91A9C" w:rsidRDefault="002B54AE" w:rsidP="002B54AE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RA n</w:t>
            </w: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: 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2B54AE" w:rsidRPr="002B54AE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BFBFBF" w:themeColor="background1" w:themeShade="BF"/>
                <w:sz w:val="16"/>
                <w:szCs w:val="16"/>
                <w:lang w:eastAsia="es-ES"/>
              </w:rPr>
            </w:pPr>
            <w:r w:rsidRPr="002B54AE">
              <w:rPr>
                <w:color w:val="BFBFBF" w:themeColor="background1" w:themeShade="BF"/>
              </w:rPr>
              <w:t>[X]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54AE" w:rsidRPr="00AF4417" w:rsidRDefault="002B54AE" w:rsidP="002B54AE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  <w:lang w:eastAsia="es-ES"/>
              </w:rPr>
            </w:pPr>
          </w:p>
        </w:tc>
      </w:tr>
    </w:tbl>
    <w:p w:rsidR="00F76E2C" w:rsidRDefault="00F76E2C"/>
    <w:p w:rsidR="000B7780" w:rsidRDefault="000B7780"/>
    <w:tbl>
      <w:tblPr>
        <w:tblW w:w="500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7"/>
        <w:gridCol w:w="1002"/>
      </w:tblGrid>
      <w:tr w:rsidR="00AF36FB" w:rsidRPr="00C91A9C" w:rsidTr="00AF36FB">
        <w:trPr>
          <w:trHeight w:val="476"/>
        </w:trPr>
        <w:tc>
          <w:tcPr>
            <w:tcW w:w="4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36FB" w:rsidRPr="008438F8" w:rsidRDefault="00AF36FB" w:rsidP="00F76E2C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sz w:val="16"/>
                <w:szCs w:val="16"/>
                <w:lang w:eastAsia="es-ES"/>
              </w:rPr>
            </w:pPr>
            <w:r w:rsidRPr="008438F8">
              <w:rPr>
                <w:rFonts w:eastAsia="Times New Roman" w:cs="Times New Roman"/>
                <w:b/>
                <w:sz w:val="16"/>
                <w:szCs w:val="16"/>
                <w:lang w:eastAsia="es-ES"/>
              </w:rPr>
              <w:t>Valoración cualitativa de la estancia formativa y de las competencias profesionales y personales para la empleabilidad: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36FB" w:rsidRPr="008438F8" w:rsidRDefault="00AF36FB" w:rsidP="00F76E2C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sz w:val="16"/>
                <w:szCs w:val="16"/>
                <w:lang w:eastAsia="es-ES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es-ES"/>
              </w:rPr>
              <w:t>Grado de adquisición</w:t>
            </w:r>
          </w:p>
        </w:tc>
      </w:tr>
      <w:tr w:rsidR="006527F7" w:rsidRPr="00C91A9C" w:rsidTr="00CF36F7">
        <w:trPr>
          <w:trHeight w:val="379"/>
        </w:trPr>
        <w:tc>
          <w:tcPr>
            <w:tcW w:w="4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527F7" w:rsidRPr="00072D60" w:rsidRDefault="006527F7" w:rsidP="006527F7">
            <w:pPr>
              <w:spacing w:before="120" w:after="120"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72D60">
              <w:rPr>
                <w:rFonts w:ascii="Calibri" w:hAnsi="Calibri" w:cs="Calibri"/>
                <w:sz w:val="18"/>
                <w:szCs w:val="18"/>
              </w:rPr>
              <w:t>Adaptarse a las nuevas situaciones laborales, manteniendo actualizados los conocimientos científicos, técnicos y tecnológicos relativos a su entorno profesional.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27F7" w:rsidRPr="008438F8" w:rsidRDefault="006527F7" w:rsidP="006527F7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sz w:val="16"/>
                <w:szCs w:val="16"/>
                <w:lang w:eastAsia="es-ES"/>
              </w:rPr>
            </w:pPr>
          </w:p>
        </w:tc>
      </w:tr>
      <w:tr w:rsidR="006527F7" w:rsidRPr="00C91A9C" w:rsidTr="00CF36F7">
        <w:trPr>
          <w:trHeight w:val="376"/>
        </w:trPr>
        <w:tc>
          <w:tcPr>
            <w:tcW w:w="4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527F7" w:rsidRPr="00072D60" w:rsidRDefault="006527F7" w:rsidP="006527F7">
            <w:pPr>
              <w:spacing w:before="120" w:after="120"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72D60">
              <w:rPr>
                <w:rFonts w:ascii="Calibri" w:hAnsi="Calibri" w:cs="Calibri"/>
                <w:sz w:val="18"/>
                <w:szCs w:val="18"/>
              </w:rPr>
              <w:t xml:space="preserve">Resolver situaciones, problemas o contingencias con iniciativa, autonomía creatividad e innovación. 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27F7" w:rsidRPr="008438F8" w:rsidRDefault="006527F7" w:rsidP="006527F7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sz w:val="16"/>
                <w:szCs w:val="16"/>
                <w:lang w:eastAsia="es-ES"/>
              </w:rPr>
            </w:pPr>
          </w:p>
        </w:tc>
      </w:tr>
      <w:tr w:rsidR="006527F7" w:rsidRPr="00C91A9C" w:rsidTr="00CF36F7">
        <w:trPr>
          <w:trHeight w:val="376"/>
        </w:trPr>
        <w:tc>
          <w:tcPr>
            <w:tcW w:w="4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527F7" w:rsidRPr="00072D60" w:rsidRDefault="006527F7" w:rsidP="006527F7">
            <w:pPr>
              <w:spacing w:before="120" w:after="120"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72D60">
              <w:rPr>
                <w:rFonts w:ascii="Calibri" w:hAnsi="Calibri" w:cs="Calibri"/>
                <w:sz w:val="18"/>
                <w:szCs w:val="18"/>
              </w:rPr>
              <w:t>Organizar y coordinar equipos de trabajo con responsabilidad y liderazgo participativo.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27F7" w:rsidRPr="008438F8" w:rsidRDefault="006527F7" w:rsidP="006527F7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sz w:val="16"/>
                <w:szCs w:val="16"/>
                <w:lang w:eastAsia="es-ES"/>
              </w:rPr>
            </w:pPr>
          </w:p>
        </w:tc>
      </w:tr>
      <w:tr w:rsidR="006527F7" w:rsidRPr="00C91A9C" w:rsidTr="00CF36F7">
        <w:trPr>
          <w:trHeight w:val="376"/>
        </w:trPr>
        <w:tc>
          <w:tcPr>
            <w:tcW w:w="4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527F7" w:rsidRPr="00072D60" w:rsidRDefault="006527F7" w:rsidP="006527F7">
            <w:pPr>
              <w:spacing w:before="120" w:after="120"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72D60">
              <w:rPr>
                <w:rFonts w:ascii="Calibri" w:hAnsi="Calibri" w:cs="Calibri"/>
                <w:sz w:val="18"/>
                <w:szCs w:val="18"/>
              </w:rPr>
              <w:t>Comunicarse eficazmente con sus iguales, superiores, clientes y personas bajo su responsabilidad.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27F7" w:rsidRPr="008438F8" w:rsidRDefault="006527F7" w:rsidP="006527F7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sz w:val="16"/>
                <w:szCs w:val="16"/>
                <w:lang w:eastAsia="es-ES"/>
              </w:rPr>
            </w:pPr>
          </w:p>
        </w:tc>
      </w:tr>
      <w:tr w:rsidR="00AF36FB" w:rsidRPr="00C91A9C" w:rsidTr="00CF36F7">
        <w:trPr>
          <w:trHeight w:val="376"/>
        </w:trPr>
        <w:tc>
          <w:tcPr>
            <w:tcW w:w="4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36FB" w:rsidRPr="00AF36FB" w:rsidRDefault="00AF36FB" w:rsidP="00AF36FB">
            <w:pPr>
              <w:pStyle w:val="NormalWeb"/>
              <w:ind w:left="360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AF36FB">
              <w:rPr>
                <w:rFonts w:asciiTheme="minorHAnsi" w:hAnsiTheme="minorHAnsi"/>
                <w:b/>
                <w:sz w:val="16"/>
                <w:szCs w:val="16"/>
              </w:rPr>
              <w:t>VALORACIÓN GLOBAL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36FB" w:rsidRPr="008438F8" w:rsidRDefault="00AF36FB" w:rsidP="00CF36F7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sz w:val="16"/>
                <w:szCs w:val="16"/>
                <w:lang w:eastAsia="es-ES"/>
              </w:rPr>
            </w:pPr>
          </w:p>
        </w:tc>
      </w:tr>
    </w:tbl>
    <w:p w:rsidR="00AF36FB" w:rsidRPr="003F0783" w:rsidRDefault="00AF36FB" w:rsidP="00AF36FB">
      <w:pPr>
        <w:spacing w:after="0" w:line="240" w:lineRule="auto"/>
        <w:textAlignment w:val="baseline"/>
        <w:rPr>
          <w:rFonts w:ascii="Calibri" w:eastAsia="Times New Roman" w:hAnsi="Calibri" w:cs="Calibri"/>
          <w:b/>
          <w:i/>
          <w:iCs/>
          <w:sz w:val="18"/>
          <w:szCs w:val="18"/>
          <w:lang w:eastAsia="es-ES"/>
        </w:rPr>
      </w:pPr>
      <w:r w:rsidRPr="003F0783">
        <w:rPr>
          <w:rFonts w:ascii="Calibri" w:eastAsia="Times New Roman" w:hAnsi="Calibri" w:cs="Calibri"/>
          <w:b/>
          <w:sz w:val="18"/>
          <w:szCs w:val="18"/>
          <w:lang w:eastAsia="es-ES"/>
        </w:rPr>
        <w:t>*</w:t>
      </w:r>
      <w:r w:rsidRPr="003F0783">
        <w:rPr>
          <w:rFonts w:ascii="Calibri" w:eastAsia="Times New Roman" w:hAnsi="Calibri" w:cs="Calibri"/>
          <w:b/>
          <w:i/>
          <w:iCs/>
          <w:sz w:val="18"/>
          <w:szCs w:val="18"/>
          <w:lang w:eastAsia="es-ES"/>
        </w:rPr>
        <w:t xml:space="preserve"> Grado de adquisición: Ini</w:t>
      </w:r>
      <w:r w:rsidR="00CF36F7" w:rsidRPr="003F0783">
        <w:rPr>
          <w:rFonts w:ascii="Calibri" w:eastAsia="Times New Roman" w:hAnsi="Calibri" w:cs="Calibri"/>
          <w:b/>
          <w:i/>
          <w:iCs/>
          <w:sz w:val="18"/>
          <w:szCs w:val="18"/>
          <w:lang w:eastAsia="es-ES"/>
        </w:rPr>
        <w:t>ci</w:t>
      </w:r>
      <w:r w:rsidR="00B167DC" w:rsidRPr="003F0783">
        <w:rPr>
          <w:rFonts w:ascii="Calibri" w:eastAsia="Times New Roman" w:hAnsi="Calibri" w:cs="Calibri"/>
          <w:b/>
          <w:i/>
          <w:iCs/>
          <w:sz w:val="18"/>
          <w:szCs w:val="18"/>
          <w:lang w:eastAsia="es-ES"/>
        </w:rPr>
        <w:t>ado-</w:t>
      </w:r>
      <w:r w:rsidR="005119F7" w:rsidRPr="003F0783">
        <w:rPr>
          <w:rFonts w:ascii="Calibri" w:eastAsia="Times New Roman" w:hAnsi="Calibri" w:cs="Calibri"/>
          <w:b/>
          <w:i/>
          <w:iCs/>
          <w:sz w:val="18"/>
          <w:szCs w:val="18"/>
          <w:lang w:eastAsia="es-ES"/>
        </w:rPr>
        <w:t>En d</w:t>
      </w:r>
      <w:r w:rsidR="00B167DC" w:rsidRPr="003F0783">
        <w:rPr>
          <w:rFonts w:ascii="Calibri" w:eastAsia="Times New Roman" w:hAnsi="Calibri" w:cs="Calibri"/>
          <w:b/>
          <w:i/>
          <w:iCs/>
          <w:sz w:val="18"/>
          <w:szCs w:val="18"/>
          <w:lang w:eastAsia="es-ES"/>
        </w:rPr>
        <w:t>esarrollo-</w:t>
      </w:r>
      <w:r w:rsidR="00721026" w:rsidRPr="003F0783">
        <w:rPr>
          <w:rFonts w:ascii="Calibri" w:eastAsia="Times New Roman" w:hAnsi="Calibri" w:cs="Calibri"/>
          <w:b/>
          <w:i/>
          <w:iCs/>
          <w:sz w:val="18"/>
          <w:szCs w:val="18"/>
          <w:lang w:eastAsia="es-ES"/>
        </w:rPr>
        <w:t>Adquirido- Adquirido</w:t>
      </w:r>
      <w:r w:rsidRPr="003F0783">
        <w:rPr>
          <w:rFonts w:ascii="Calibri" w:eastAsia="Times New Roman" w:hAnsi="Calibri" w:cs="Calibri"/>
          <w:b/>
          <w:i/>
          <w:iCs/>
          <w:sz w:val="18"/>
          <w:szCs w:val="18"/>
          <w:lang w:eastAsia="es-ES"/>
        </w:rPr>
        <w:t xml:space="preserve"> ampliamente </w:t>
      </w:r>
    </w:p>
    <w:p w:rsidR="00AF36FB" w:rsidRDefault="00AF36FB" w:rsidP="00AF36FB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es-ES"/>
        </w:rPr>
      </w:pPr>
    </w:p>
    <w:p w:rsidR="005119F7" w:rsidRDefault="005119F7" w:rsidP="00AF36FB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es-ES"/>
        </w:rPr>
      </w:pPr>
    </w:p>
    <w:p w:rsidR="005119F7" w:rsidRDefault="005119F7" w:rsidP="00AF36FB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es-ES"/>
        </w:rPr>
      </w:pPr>
    </w:p>
    <w:p w:rsidR="00AF36FB" w:rsidRDefault="00AF36FB" w:rsidP="00AF36FB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es-ES"/>
        </w:rPr>
      </w:pPr>
    </w:p>
    <w:p w:rsidR="00AF36FB" w:rsidRPr="00C91A9C" w:rsidRDefault="00AF36FB" w:rsidP="00AF36FB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es-ES"/>
        </w:rPr>
      </w:pPr>
    </w:p>
    <w:p w:rsidR="00C91A9C" w:rsidRPr="00C91A9C" w:rsidRDefault="00C91A9C" w:rsidP="00C91A9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C91A9C">
        <w:rPr>
          <w:rFonts w:ascii="Calibri" w:eastAsia="Times New Roman" w:hAnsi="Calibri" w:cs="Calibri"/>
          <w:sz w:val="18"/>
          <w:szCs w:val="18"/>
          <w:lang w:eastAsia="es-ES"/>
        </w:rPr>
        <w:t>En ………………… a …….. de…………………. de  20…..  </w:t>
      </w:r>
    </w:p>
    <w:p w:rsidR="00C91A9C" w:rsidRPr="00C91A9C" w:rsidRDefault="00C91A9C" w:rsidP="00C91A9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C91A9C">
        <w:rPr>
          <w:rFonts w:ascii="Calibri" w:eastAsia="Times New Roman" w:hAnsi="Calibri" w:cs="Calibri"/>
          <w:sz w:val="18"/>
          <w:szCs w:val="18"/>
          <w:lang w:eastAsia="es-E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0"/>
        <w:gridCol w:w="4998"/>
      </w:tblGrid>
      <w:tr w:rsidR="00C91A9C" w:rsidRPr="00C91A9C" w:rsidTr="00AB1191">
        <w:trPr>
          <w:trHeight w:val="900"/>
        </w:trPr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C5FE0" w:rsidRPr="00C7778C" w:rsidRDefault="00C91A9C" w:rsidP="00C91A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  <w:p w:rsidR="00EC5FE0" w:rsidRDefault="00EC5FE0" w:rsidP="00C91A9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EC5FE0" w:rsidRDefault="00EC5FE0" w:rsidP="00C91A9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C7778C" w:rsidRDefault="00C7778C" w:rsidP="00C91A9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C7778C" w:rsidRDefault="00C7778C" w:rsidP="00C91A9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EC5FE0" w:rsidRPr="00C91A9C" w:rsidRDefault="00EC5FE0" w:rsidP="00C91A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:rsidR="00C91A9C" w:rsidRPr="00C91A9C" w:rsidRDefault="00C91A9C" w:rsidP="00C91A9C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Fdo.: Tutor/a Dual centro de formación </w:t>
            </w:r>
          </w:p>
        </w:tc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91A9C" w:rsidRPr="00C91A9C" w:rsidRDefault="00C91A9C" w:rsidP="00C91A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  <w:p w:rsidR="00EC5FE0" w:rsidRDefault="00EC5FE0" w:rsidP="00C91A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:rsidR="00263BA8" w:rsidRDefault="00263BA8" w:rsidP="00C91A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:rsidR="00263BA8" w:rsidRPr="00C91A9C" w:rsidRDefault="00263BA8" w:rsidP="00C91A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:rsidR="00C91A9C" w:rsidRPr="00C91A9C" w:rsidRDefault="00C91A9C" w:rsidP="00C91A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  <w:p w:rsidR="00C91A9C" w:rsidRPr="00C91A9C" w:rsidRDefault="00C91A9C" w:rsidP="00C91A9C">
            <w:pPr>
              <w:spacing w:after="0" w:line="240" w:lineRule="auto"/>
              <w:ind w:left="3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91A9C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Fdo.: Tutor/a Dual de la empresa </w:t>
            </w:r>
          </w:p>
        </w:tc>
      </w:tr>
    </w:tbl>
    <w:p w:rsidR="00211BEC" w:rsidRDefault="00211BEC"/>
    <w:sectPr w:rsidR="00211BEC" w:rsidSect="00C777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02" w:right="1133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A9C" w:rsidRDefault="00C91A9C" w:rsidP="00C91A9C">
      <w:pPr>
        <w:spacing w:after="0" w:line="240" w:lineRule="auto"/>
      </w:pPr>
      <w:r>
        <w:separator/>
      </w:r>
    </w:p>
  </w:endnote>
  <w:endnote w:type="continuationSeparator" w:id="0">
    <w:p w:rsidR="00C91A9C" w:rsidRDefault="00C91A9C" w:rsidP="00C9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7A" w:rsidRDefault="00AB6A7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7A" w:rsidRDefault="00AB6A7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7A" w:rsidRDefault="00AB6A7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A9C" w:rsidRDefault="00C91A9C" w:rsidP="00C91A9C">
      <w:pPr>
        <w:spacing w:after="0" w:line="240" w:lineRule="auto"/>
      </w:pPr>
      <w:r>
        <w:separator/>
      </w:r>
    </w:p>
  </w:footnote>
  <w:footnote w:type="continuationSeparator" w:id="0">
    <w:p w:rsidR="00C91A9C" w:rsidRDefault="00C91A9C" w:rsidP="00C91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7A" w:rsidRDefault="00AB6A7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7A" w:rsidRDefault="00AB6A7A">
    <w:pPr>
      <w:pStyle w:val="Encabezado"/>
    </w:pPr>
    <w:bookmarkStart w:id="1" w:name="_GoBack"/>
    <w:bookmarkEnd w:id="1"/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75pt;height:50.85pt">
          <v:imagedata r:id="rId1" o:title="MEFPyDS_SEPEPA_color_192_deportes"/>
        </v:shape>
      </w:pict>
    </w:r>
  </w:p>
  <w:p w:rsidR="000F743A" w:rsidRDefault="00AB6A7A" w:rsidP="00C7778C">
    <w:pPr>
      <w:pStyle w:val="Encabezado"/>
      <w:tabs>
        <w:tab w:val="clear" w:pos="4252"/>
        <w:tab w:val="clear" w:pos="8504"/>
        <w:tab w:val="left" w:pos="300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7A" w:rsidRDefault="00AB6A7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300E"/>
    <w:multiLevelType w:val="hybridMultilevel"/>
    <w:tmpl w:val="468E219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1424DA4"/>
    <w:multiLevelType w:val="multilevel"/>
    <w:tmpl w:val="26284D0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A9C"/>
    <w:rsid w:val="00072D60"/>
    <w:rsid w:val="000B7780"/>
    <w:rsid w:val="000C7755"/>
    <w:rsid w:val="001154F5"/>
    <w:rsid w:val="00140DC2"/>
    <w:rsid w:val="001A1407"/>
    <w:rsid w:val="001C6B0D"/>
    <w:rsid w:val="00211BEC"/>
    <w:rsid w:val="00214BCC"/>
    <w:rsid w:val="00262D04"/>
    <w:rsid w:val="00263BA8"/>
    <w:rsid w:val="002924E4"/>
    <w:rsid w:val="002B2A41"/>
    <w:rsid w:val="002B54AE"/>
    <w:rsid w:val="002E785B"/>
    <w:rsid w:val="00364C78"/>
    <w:rsid w:val="003A247F"/>
    <w:rsid w:val="003F0783"/>
    <w:rsid w:val="003F1BAB"/>
    <w:rsid w:val="004B6646"/>
    <w:rsid w:val="004C0533"/>
    <w:rsid w:val="004D186B"/>
    <w:rsid w:val="005119F7"/>
    <w:rsid w:val="005A74FF"/>
    <w:rsid w:val="005E20D5"/>
    <w:rsid w:val="00640955"/>
    <w:rsid w:val="00641ACC"/>
    <w:rsid w:val="006527F7"/>
    <w:rsid w:val="00656623"/>
    <w:rsid w:val="00721026"/>
    <w:rsid w:val="00732884"/>
    <w:rsid w:val="00765EB8"/>
    <w:rsid w:val="0079158E"/>
    <w:rsid w:val="00816F5E"/>
    <w:rsid w:val="00830BA0"/>
    <w:rsid w:val="008438F8"/>
    <w:rsid w:val="00864B6C"/>
    <w:rsid w:val="008B73C6"/>
    <w:rsid w:val="008D7C8C"/>
    <w:rsid w:val="00937FF2"/>
    <w:rsid w:val="00A175DC"/>
    <w:rsid w:val="00AB6A7A"/>
    <w:rsid w:val="00AF36FB"/>
    <w:rsid w:val="00AF4417"/>
    <w:rsid w:val="00B167DC"/>
    <w:rsid w:val="00B73D10"/>
    <w:rsid w:val="00BA2DB8"/>
    <w:rsid w:val="00C7778C"/>
    <w:rsid w:val="00C91A9C"/>
    <w:rsid w:val="00CF36F7"/>
    <w:rsid w:val="00E65831"/>
    <w:rsid w:val="00E7542F"/>
    <w:rsid w:val="00EC5FE0"/>
    <w:rsid w:val="00EF05BD"/>
    <w:rsid w:val="00F76E2C"/>
    <w:rsid w:val="00FB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91A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1A9C"/>
  </w:style>
  <w:style w:type="paragraph" w:styleId="Piedepgina">
    <w:name w:val="footer"/>
    <w:basedOn w:val="Normal"/>
    <w:link w:val="PiedepginaCar"/>
    <w:uiPriority w:val="99"/>
    <w:unhideWhenUsed/>
    <w:rsid w:val="00C91A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1A9C"/>
  </w:style>
  <w:style w:type="table" w:customStyle="1" w:styleId="TableNormal1">
    <w:name w:val="Table Normal1"/>
    <w:uiPriority w:val="2"/>
    <w:semiHidden/>
    <w:unhideWhenUsed/>
    <w:qFormat/>
    <w:rsid w:val="00C91A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91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1A9C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BA2DB8"/>
    <w:pPr>
      <w:spacing w:after="0" w:line="240" w:lineRule="auto"/>
    </w:pPr>
    <w:rPr>
      <w:rFonts w:ascii="Calibri" w:eastAsia="Times New Roman" w:hAnsi="Calibri" w:cs="Calibri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830B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0BA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0BA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0B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0BA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7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91A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1A9C"/>
  </w:style>
  <w:style w:type="paragraph" w:styleId="Piedepgina">
    <w:name w:val="footer"/>
    <w:basedOn w:val="Normal"/>
    <w:link w:val="PiedepginaCar"/>
    <w:uiPriority w:val="99"/>
    <w:unhideWhenUsed/>
    <w:rsid w:val="00C91A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1A9C"/>
  </w:style>
  <w:style w:type="table" w:customStyle="1" w:styleId="TableNormal1">
    <w:name w:val="Table Normal1"/>
    <w:uiPriority w:val="2"/>
    <w:semiHidden/>
    <w:unhideWhenUsed/>
    <w:qFormat/>
    <w:rsid w:val="00C91A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91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1A9C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BA2DB8"/>
    <w:pPr>
      <w:spacing w:after="0" w:line="240" w:lineRule="auto"/>
    </w:pPr>
    <w:rPr>
      <w:rFonts w:ascii="Calibri" w:eastAsia="Times New Roman" w:hAnsi="Calibri" w:cs="Calibri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830B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0BA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0BA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0B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0BA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7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5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F2F05-387F-4372-B97C-1D84950B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20521F38</Template>
  <TotalTime>147</TotalTime>
  <Pages>2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RIAÑO GONZALEZ</dc:creator>
  <cp:keywords/>
  <dc:description/>
  <cp:lastModifiedBy>ANA MARIA ALVAREZ DIAZ</cp:lastModifiedBy>
  <cp:revision>26</cp:revision>
  <dcterms:created xsi:type="dcterms:W3CDTF">2024-10-29T13:54:00Z</dcterms:created>
  <dcterms:modified xsi:type="dcterms:W3CDTF">2025-02-04T10:32:00Z</dcterms:modified>
</cp:coreProperties>
</file>