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8"/>
        <w:gridCol w:w="5128"/>
      </w:tblGrid>
      <w:tr w:rsidR="008329C4" w:rsidRPr="004B09FC" w14:paraId="77F3475A" w14:textId="77777777" w:rsidTr="00AF592E">
        <w:trPr>
          <w:trHeight w:val="1303"/>
          <w:jc w:val="center"/>
        </w:trPr>
        <w:tc>
          <w:tcPr>
            <w:tcW w:w="3268" w:type="dxa"/>
            <w:shd w:val="clear" w:color="auto" w:fill="auto"/>
            <w:tcMar>
              <w:top w:w="57" w:type="dxa"/>
              <w:bottom w:w="57" w:type="dxa"/>
            </w:tcMar>
            <w:vAlign w:val="center"/>
          </w:tcPr>
          <w:p w14:paraId="4F980E59" w14:textId="79E005A2" w:rsidR="008329C4" w:rsidRPr="004B09FC" w:rsidRDefault="008329C4" w:rsidP="00AF592E">
            <w:pPr>
              <w:jc w:val="center"/>
              <w:rPr>
                <w:rFonts w:ascii="Arial" w:hAnsi="Arial" w:cs="Arial"/>
                <w:b/>
                <w:sz w:val="19"/>
                <w:szCs w:val="19"/>
                <w:u w:val="single"/>
              </w:rPr>
            </w:pPr>
          </w:p>
        </w:tc>
        <w:tc>
          <w:tcPr>
            <w:tcW w:w="5128" w:type="dxa"/>
            <w:shd w:val="clear" w:color="auto" w:fill="auto"/>
            <w:vAlign w:val="center"/>
          </w:tcPr>
          <w:p w14:paraId="176B4354" w14:textId="77777777" w:rsidR="008329C4" w:rsidRDefault="008329C4" w:rsidP="00AF592E">
            <w:pPr>
              <w:jc w:val="center"/>
              <w:rPr>
                <w:rFonts w:ascii="Arial" w:hAnsi="Arial" w:cs="Arial"/>
                <w:b/>
                <w:sz w:val="22"/>
                <w:szCs w:val="22"/>
                <w:lang w:val="es-ES_tradnl"/>
              </w:rPr>
            </w:pPr>
            <w:r>
              <w:rPr>
                <w:rFonts w:ascii="Arial" w:hAnsi="Arial" w:cs="Arial"/>
                <w:b/>
                <w:sz w:val="22"/>
                <w:szCs w:val="22"/>
                <w:lang w:val="es-ES_tradnl"/>
              </w:rPr>
              <w:t>FORMACIÓN EN EMPRESA U ORGANISMO EQUIPARADO</w:t>
            </w:r>
          </w:p>
          <w:p w14:paraId="0902B394" w14:textId="77777777" w:rsidR="008329C4" w:rsidRPr="00B7249D" w:rsidRDefault="008329C4" w:rsidP="00AF592E">
            <w:pPr>
              <w:jc w:val="center"/>
              <w:rPr>
                <w:rFonts w:ascii="Arial" w:hAnsi="Arial" w:cs="Arial"/>
                <w:b/>
                <w:sz w:val="22"/>
                <w:szCs w:val="22"/>
                <w:lang w:val="es-ES_tradnl"/>
              </w:rPr>
            </w:pPr>
          </w:p>
          <w:p w14:paraId="47AFE1DF" w14:textId="784BC0F6" w:rsidR="008329C4" w:rsidRDefault="002E7C67" w:rsidP="00AF592E">
            <w:pPr>
              <w:jc w:val="center"/>
              <w:rPr>
                <w:rFonts w:ascii="Arial" w:hAnsi="Arial" w:cs="Arial"/>
                <w:sz w:val="16"/>
                <w:szCs w:val="16"/>
                <w:lang w:val="es-ES_tradnl"/>
              </w:rPr>
            </w:pPr>
            <w:r>
              <w:rPr>
                <w:rFonts w:ascii="Arial" w:hAnsi="Arial" w:cs="Arial"/>
                <w:sz w:val="16"/>
                <w:szCs w:val="16"/>
                <w:lang w:val="es-ES_tradnl"/>
              </w:rPr>
              <w:t>ANEXO I</w:t>
            </w:r>
            <w:r w:rsidR="00D55D67">
              <w:rPr>
                <w:rFonts w:ascii="Arial" w:hAnsi="Arial" w:cs="Arial"/>
                <w:sz w:val="16"/>
                <w:szCs w:val="16"/>
                <w:lang w:val="es-ES_tradnl"/>
              </w:rPr>
              <w:t>V</w:t>
            </w:r>
            <w:r w:rsidR="008522DC">
              <w:rPr>
                <w:rFonts w:ascii="Arial" w:hAnsi="Arial" w:cs="Arial"/>
                <w:sz w:val="16"/>
                <w:szCs w:val="16"/>
                <w:lang w:val="es-ES_tradnl"/>
              </w:rPr>
              <w:t>: CRITERIOS OBJETIVOS DE COMPETENCIA E IDONEIDAD</w:t>
            </w:r>
          </w:p>
          <w:p w14:paraId="41790F30" w14:textId="77777777" w:rsidR="008329C4" w:rsidRDefault="008329C4" w:rsidP="00AF592E">
            <w:pPr>
              <w:jc w:val="center"/>
              <w:rPr>
                <w:rFonts w:ascii="Arial" w:hAnsi="Arial" w:cs="Arial"/>
                <w:sz w:val="16"/>
                <w:szCs w:val="16"/>
                <w:lang w:val="es-ES_tradnl"/>
              </w:rPr>
            </w:pPr>
          </w:p>
          <w:p w14:paraId="5C4882D9" w14:textId="00F459C7" w:rsidR="008329C4" w:rsidRDefault="008329C4" w:rsidP="00AF592E">
            <w:pPr>
              <w:jc w:val="center"/>
              <w:rPr>
                <w:rFonts w:ascii="Arial" w:hAnsi="Arial" w:cs="Arial"/>
                <w:sz w:val="16"/>
                <w:szCs w:val="16"/>
                <w:lang w:val="es-ES_tradnl"/>
              </w:rPr>
            </w:pPr>
            <w:r>
              <w:rPr>
                <w:rFonts w:ascii="Arial" w:hAnsi="Arial" w:cs="Arial"/>
                <w:sz w:val="16"/>
                <w:szCs w:val="16"/>
                <w:lang w:val="es-ES_tradnl"/>
              </w:rPr>
              <w:t>Régimen general</w:t>
            </w:r>
            <w:r w:rsidR="00981AF4">
              <w:rPr>
                <w:rFonts w:ascii="Arial" w:hAnsi="Arial" w:cs="Arial"/>
                <w:sz w:val="16"/>
                <w:szCs w:val="16"/>
                <w:lang w:val="es-ES_tradnl"/>
              </w:rPr>
              <w:t>/intensivo</w:t>
            </w:r>
          </w:p>
          <w:p w14:paraId="64D09393" w14:textId="259AB13C" w:rsidR="008329C4" w:rsidRDefault="00864476" w:rsidP="00864476">
            <w:pPr>
              <w:rPr>
                <w:rFonts w:ascii="Arial" w:hAnsi="Arial" w:cs="Arial"/>
                <w:sz w:val="16"/>
                <w:szCs w:val="16"/>
                <w:lang w:val="es-ES_tradnl"/>
              </w:rPr>
            </w:pPr>
            <w:r>
              <w:rPr>
                <w:rFonts w:ascii="Arial" w:hAnsi="Arial" w:cs="Arial"/>
                <w:sz w:val="16"/>
                <w:szCs w:val="16"/>
                <w:lang w:val="es-ES_tradnl"/>
              </w:rPr>
              <w:t xml:space="preserve">                                  </w:t>
            </w:r>
            <w:r w:rsidR="008329C4">
              <w:rPr>
                <w:rFonts w:ascii="Arial" w:hAnsi="Arial" w:cs="Arial"/>
                <w:sz w:val="16"/>
                <w:szCs w:val="16"/>
                <w:lang w:val="es-ES_tradnl"/>
              </w:rPr>
              <w:t>Fecha:</w:t>
            </w:r>
          </w:p>
          <w:p w14:paraId="30BA58F4" w14:textId="77777777" w:rsidR="008329C4" w:rsidRPr="00C83682" w:rsidRDefault="008329C4" w:rsidP="00AF592E">
            <w:pPr>
              <w:jc w:val="center"/>
              <w:rPr>
                <w:rFonts w:ascii="Arial" w:hAnsi="Arial" w:cs="Arial"/>
                <w:b/>
                <w:sz w:val="16"/>
                <w:szCs w:val="16"/>
                <w:u w:val="single"/>
              </w:rPr>
            </w:pPr>
          </w:p>
        </w:tc>
      </w:tr>
    </w:tbl>
    <w:p w14:paraId="4B05492C" w14:textId="77777777" w:rsidR="008F48D0" w:rsidRDefault="008F48D0"/>
    <w:p w14:paraId="66EE6482" w14:textId="77777777" w:rsidR="00D578A3" w:rsidRDefault="00D578A3" w:rsidP="00D578A3">
      <w:pPr>
        <w:jc w:val="center"/>
      </w:pPr>
    </w:p>
    <w:p w14:paraId="3F86BBE3" w14:textId="77777777" w:rsidR="00D578A3" w:rsidRDefault="00D578A3" w:rsidP="00D578A3">
      <w:pPr>
        <w:jc w:val="center"/>
      </w:pPr>
    </w:p>
    <w:p w14:paraId="2EE2C3B7" w14:textId="77777777" w:rsidR="00D578A3" w:rsidRDefault="00D578A3" w:rsidP="00D578A3">
      <w:pPr>
        <w:jc w:val="center"/>
      </w:pPr>
    </w:p>
    <w:p w14:paraId="4C7B0B90" w14:textId="77777777" w:rsidR="00D578A3" w:rsidRDefault="00D578A3" w:rsidP="00D578A3">
      <w:pPr>
        <w:jc w:val="center"/>
      </w:pPr>
    </w:p>
    <w:p w14:paraId="34B3C611" w14:textId="77777777" w:rsidR="00D578A3" w:rsidRDefault="00D578A3"/>
    <w:tbl>
      <w:tblPr>
        <w:tblStyle w:val="Tablaconcuadrcula"/>
        <w:tblW w:w="0" w:type="auto"/>
        <w:tblLook w:val="04A0" w:firstRow="1" w:lastRow="0" w:firstColumn="1" w:lastColumn="0" w:noHBand="0" w:noVBand="1"/>
      </w:tblPr>
      <w:tblGrid>
        <w:gridCol w:w="2123"/>
        <w:gridCol w:w="1416"/>
        <w:gridCol w:w="1496"/>
        <w:gridCol w:w="898"/>
        <w:gridCol w:w="1082"/>
        <w:gridCol w:w="1479"/>
      </w:tblGrid>
      <w:tr w:rsidR="00864476" w:rsidRPr="00EE6514" w14:paraId="69CCA1FE" w14:textId="77777777" w:rsidTr="00236DAE">
        <w:tc>
          <w:tcPr>
            <w:tcW w:w="2123" w:type="dxa"/>
          </w:tcPr>
          <w:p w14:paraId="4AE0AE83" w14:textId="4493EC9B" w:rsidR="00864476" w:rsidRPr="00EE6514" w:rsidRDefault="00864476" w:rsidP="00E26F77">
            <w:pPr>
              <w:rPr>
                <w:b/>
                <w:sz w:val="16"/>
                <w:szCs w:val="16"/>
              </w:rPr>
            </w:pPr>
            <w:r>
              <w:rPr>
                <w:b/>
                <w:sz w:val="16"/>
                <w:szCs w:val="16"/>
              </w:rPr>
              <w:t>Certificado Profesional</w:t>
            </w:r>
            <w:r w:rsidRPr="00EE6514">
              <w:rPr>
                <w:b/>
                <w:sz w:val="16"/>
                <w:szCs w:val="16"/>
              </w:rPr>
              <w:t>:</w:t>
            </w:r>
          </w:p>
        </w:tc>
        <w:tc>
          <w:tcPr>
            <w:tcW w:w="3810" w:type="dxa"/>
            <w:gridSpan w:val="3"/>
          </w:tcPr>
          <w:p w14:paraId="2893C2E4" w14:textId="77777777" w:rsidR="00864476" w:rsidRPr="00EE6514" w:rsidRDefault="00864476" w:rsidP="00E26F77">
            <w:pPr>
              <w:rPr>
                <w:sz w:val="16"/>
                <w:szCs w:val="16"/>
              </w:rPr>
            </w:pPr>
          </w:p>
        </w:tc>
        <w:tc>
          <w:tcPr>
            <w:tcW w:w="2561" w:type="dxa"/>
            <w:gridSpan w:val="2"/>
          </w:tcPr>
          <w:p w14:paraId="20F172C5" w14:textId="4272BA8E" w:rsidR="00864476" w:rsidRPr="00EE6514" w:rsidRDefault="00864476" w:rsidP="00E26F77">
            <w:pPr>
              <w:rPr>
                <w:sz w:val="16"/>
                <w:szCs w:val="16"/>
              </w:rPr>
            </w:pPr>
            <w:r>
              <w:rPr>
                <w:sz w:val="16"/>
                <w:szCs w:val="16"/>
              </w:rPr>
              <w:t>Código:</w:t>
            </w:r>
          </w:p>
        </w:tc>
      </w:tr>
      <w:tr w:rsidR="00EF288B" w:rsidRPr="00EE6514" w14:paraId="07B7E160" w14:textId="77777777" w:rsidTr="00864476">
        <w:tc>
          <w:tcPr>
            <w:tcW w:w="2123" w:type="dxa"/>
          </w:tcPr>
          <w:p w14:paraId="49F4E746" w14:textId="3E18A922" w:rsidR="00EF288B" w:rsidRPr="00EE6514" w:rsidRDefault="00EF288B" w:rsidP="00864476">
            <w:pPr>
              <w:rPr>
                <w:b/>
                <w:sz w:val="16"/>
                <w:szCs w:val="16"/>
              </w:rPr>
            </w:pPr>
            <w:r w:rsidRPr="00EE6514">
              <w:rPr>
                <w:b/>
                <w:sz w:val="16"/>
                <w:szCs w:val="16"/>
              </w:rPr>
              <w:t xml:space="preserve">Centro </w:t>
            </w:r>
            <w:r w:rsidR="00864476">
              <w:rPr>
                <w:b/>
                <w:sz w:val="16"/>
                <w:szCs w:val="16"/>
              </w:rPr>
              <w:t>formativo</w:t>
            </w:r>
          </w:p>
        </w:tc>
        <w:tc>
          <w:tcPr>
            <w:tcW w:w="1416" w:type="dxa"/>
          </w:tcPr>
          <w:p w14:paraId="53595560" w14:textId="77777777" w:rsidR="00EF288B" w:rsidRPr="00EE6514" w:rsidRDefault="00EF288B" w:rsidP="00E26F77">
            <w:pPr>
              <w:rPr>
                <w:sz w:val="16"/>
                <w:szCs w:val="16"/>
              </w:rPr>
            </w:pPr>
          </w:p>
        </w:tc>
        <w:tc>
          <w:tcPr>
            <w:tcW w:w="1496" w:type="dxa"/>
          </w:tcPr>
          <w:p w14:paraId="252D38C4" w14:textId="58CD1819" w:rsidR="00EF288B" w:rsidRPr="00EE6514" w:rsidRDefault="00EF288B" w:rsidP="00E26F77">
            <w:pPr>
              <w:rPr>
                <w:sz w:val="16"/>
                <w:szCs w:val="16"/>
              </w:rPr>
            </w:pPr>
            <w:r>
              <w:rPr>
                <w:sz w:val="16"/>
                <w:szCs w:val="16"/>
              </w:rPr>
              <w:t>Código</w:t>
            </w:r>
            <w:r w:rsidR="00864476">
              <w:rPr>
                <w:sz w:val="16"/>
                <w:szCs w:val="16"/>
              </w:rPr>
              <w:t xml:space="preserve"> centro</w:t>
            </w:r>
            <w:r>
              <w:rPr>
                <w:sz w:val="16"/>
                <w:szCs w:val="16"/>
              </w:rPr>
              <w:t xml:space="preserve">: </w:t>
            </w:r>
          </w:p>
        </w:tc>
        <w:tc>
          <w:tcPr>
            <w:tcW w:w="1980" w:type="dxa"/>
            <w:gridSpan w:val="2"/>
          </w:tcPr>
          <w:p w14:paraId="52E77877" w14:textId="77777777" w:rsidR="00EF288B" w:rsidRPr="00EE6514" w:rsidRDefault="00EF288B" w:rsidP="00E26F77">
            <w:pPr>
              <w:rPr>
                <w:sz w:val="16"/>
                <w:szCs w:val="16"/>
              </w:rPr>
            </w:pPr>
            <w:r w:rsidRPr="00EE6514">
              <w:rPr>
                <w:sz w:val="16"/>
                <w:szCs w:val="16"/>
              </w:rPr>
              <w:t>Correo:</w:t>
            </w:r>
          </w:p>
        </w:tc>
        <w:tc>
          <w:tcPr>
            <w:tcW w:w="1479" w:type="dxa"/>
          </w:tcPr>
          <w:p w14:paraId="15054F17" w14:textId="77777777" w:rsidR="00EF288B" w:rsidRPr="00EE6514" w:rsidRDefault="00EF288B" w:rsidP="00E26F77">
            <w:pPr>
              <w:rPr>
                <w:sz w:val="16"/>
                <w:szCs w:val="16"/>
              </w:rPr>
            </w:pPr>
            <w:r w:rsidRPr="00EE6514">
              <w:rPr>
                <w:sz w:val="16"/>
                <w:szCs w:val="16"/>
              </w:rPr>
              <w:t>Teléfono:</w:t>
            </w:r>
          </w:p>
        </w:tc>
      </w:tr>
      <w:tr w:rsidR="00EF288B" w:rsidRPr="00EE6514" w14:paraId="5CBFDFD4" w14:textId="77777777" w:rsidTr="00E26F77">
        <w:tc>
          <w:tcPr>
            <w:tcW w:w="2123" w:type="dxa"/>
          </w:tcPr>
          <w:p w14:paraId="7EDAD6A7" w14:textId="77777777" w:rsidR="00EF288B" w:rsidRPr="00EE6514" w:rsidRDefault="00EF288B" w:rsidP="00E26F77">
            <w:pPr>
              <w:rPr>
                <w:b/>
                <w:sz w:val="16"/>
                <w:szCs w:val="16"/>
              </w:rPr>
            </w:pPr>
            <w:r w:rsidRPr="00EE6514">
              <w:rPr>
                <w:b/>
                <w:sz w:val="16"/>
                <w:szCs w:val="16"/>
              </w:rPr>
              <w:t>Empresa u organismo</w:t>
            </w:r>
          </w:p>
        </w:tc>
        <w:tc>
          <w:tcPr>
            <w:tcW w:w="2912" w:type="dxa"/>
            <w:gridSpan w:val="2"/>
          </w:tcPr>
          <w:p w14:paraId="2C69B31D" w14:textId="77777777" w:rsidR="00EF288B" w:rsidRPr="00EE6514" w:rsidRDefault="00EF288B" w:rsidP="00E26F77">
            <w:pPr>
              <w:rPr>
                <w:sz w:val="16"/>
                <w:szCs w:val="16"/>
              </w:rPr>
            </w:pPr>
          </w:p>
        </w:tc>
        <w:tc>
          <w:tcPr>
            <w:tcW w:w="1980" w:type="dxa"/>
            <w:gridSpan w:val="2"/>
          </w:tcPr>
          <w:p w14:paraId="6E092F7B" w14:textId="77777777" w:rsidR="00EF288B" w:rsidRPr="00EE6514" w:rsidRDefault="00EF288B" w:rsidP="00E26F77">
            <w:pPr>
              <w:rPr>
                <w:sz w:val="16"/>
                <w:szCs w:val="16"/>
              </w:rPr>
            </w:pPr>
            <w:r w:rsidRPr="00EE6514">
              <w:rPr>
                <w:sz w:val="16"/>
                <w:szCs w:val="16"/>
              </w:rPr>
              <w:t>Correo:</w:t>
            </w:r>
          </w:p>
        </w:tc>
        <w:tc>
          <w:tcPr>
            <w:tcW w:w="1479" w:type="dxa"/>
          </w:tcPr>
          <w:p w14:paraId="716F7A9D" w14:textId="77777777" w:rsidR="00EF288B" w:rsidRPr="00EE6514" w:rsidRDefault="00EF288B" w:rsidP="00E26F77">
            <w:pPr>
              <w:rPr>
                <w:sz w:val="16"/>
                <w:szCs w:val="16"/>
              </w:rPr>
            </w:pPr>
            <w:r w:rsidRPr="00EE6514">
              <w:rPr>
                <w:sz w:val="16"/>
                <w:szCs w:val="16"/>
              </w:rPr>
              <w:t>Teléfono:</w:t>
            </w:r>
          </w:p>
        </w:tc>
      </w:tr>
    </w:tbl>
    <w:p w14:paraId="6FA64732" w14:textId="77777777" w:rsidR="0029473D" w:rsidRDefault="0029473D">
      <w:pPr>
        <w:rPr>
          <w:sz w:val="16"/>
          <w:szCs w:val="16"/>
        </w:rPr>
      </w:pPr>
    </w:p>
    <w:p w14:paraId="76D3E41B" w14:textId="67E3FB9F" w:rsidR="00D76C33" w:rsidRPr="00EF288B" w:rsidRDefault="00D76C33">
      <w:pPr>
        <w:rPr>
          <w:b/>
          <w:sz w:val="18"/>
          <w:szCs w:val="18"/>
        </w:rPr>
      </w:pPr>
      <w:r w:rsidRPr="00EF288B">
        <w:rPr>
          <w:b/>
          <w:sz w:val="18"/>
          <w:szCs w:val="18"/>
        </w:rPr>
        <w:t>En aplicación del artículo 155, del Real Decreto 659/2023, de 18 de julio, por el que se desarrolla la ordenación del Sistema de Formación P</w:t>
      </w:r>
      <w:r w:rsidR="00FF383D" w:rsidRPr="00EF288B">
        <w:rPr>
          <w:b/>
          <w:sz w:val="18"/>
          <w:szCs w:val="18"/>
        </w:rPr>
        <w:t xml:space="preserve">rofesional, </w:t>
      </w:r>
      <w:r w:rsidR="00FA7B65" w:rsidRPr="00EF288B">
        <w:rPr>
          <w:b/>
          <w:sz w:val="18"/>
          <w:szCs w:val="18"/>
        </w:rPr>
        <w:t xml:space="preserve">se establecen </w:t>
      </w:r>
      <w:r w:rsidR="00FF383D" w:rsidRPr="00EF288B">
        <w:rPr>
          <w:b/>
          <w:sz w:val="18"/>
          <w:szCs w:val="18"/>
        </w:rPr>
        <w:t xml:space="preserve">a continuación </w:t>
      </w:r>
      <w:r w:rsidR="00FA7B65" w:rsidRPr="00EF288B">
        <w:rPr>
          <w:b/>
          <w:sz w:val="18"/>
          <w:szCs w:val="18"/>
        </w:rPr>
        <w:t>los criterios objetivos de competencia e idoneidad, est</w:t>
      </w:r>
      <w:r w:rsidR="00EF288B">
        <w:rPr>
          <w:b/>
          <w:sz w:val="18"/>
          <w:szCs w:val="18"/>
        </w:rPr>
        <w:t>ablecidos en el centro de formación profesional</w:t>
      </w:r>
      <w:r w:rsidR="00FA7B65" w:rsidRPr="00EF288B">
        <w:rPr>
          <w:b/>
          <w:sz w:val="18"/>
          <w:szCs w:val="18"/>
        </w:rPr>
        <w:t xml:space="preserve"> y acordados con la empresa, </w:t>
      </w:r>
      <w:r w:rsidR="00FF383D" w:rsidRPr="00EF288B">
        <w:rPr>
          <w:b/>
          <w:sz w:val="18"/>
          <w:szCs w:val="18"/>
        </w:rPr>
        <w:t>para la distribución del alumnado.</w:t>
      </w:r>
    </w:p>
    <w:p w14:paraId="3B742C08" w14:textId="77777777" w:rsidR="00FF383D" w:rsidRPr="00EF288B" w:rsidRDefault="00FF383D">
      <w:pPr>
        <w:rPr>
          <w:b/>
          <w:sz w:val="18"/>
          <w:szCs w:val="18"/>
        </w:rPr>
      </w:pPr>
    </w:p>
    <w:p w14:paraId="49379628" w14:textId="266A1B6F" w:rsidR="00FF383D" w:rsidRPr="00EF288B" w:rsidRDefault="00FF383D">
      <w:pPr>
        <w:rPr>
          <w:b/>
          <w:sz w:val="18"/>
          <w:szCs w:val="18"/>
        </w:rPr>
      </w:pPr>
      <w:r w:rsidRPr="00EF288B">
        <w:rPr>
          <w:b/>
          <w:sz w:val="18"/>
          <w:szCs w:val="18"/>
        </w:rPr>
        <w:t>Los criterios contemplarán, al menos, el rendimiento y la asistencia a las actividades lectivas en el centro de formación profesional, así como las competencias de cada persona en formación, como su capacidad para el trabajo en equipo, la capacidad para la toma de decisiones y la capacidad para la innovación y la creatividad.</w:t>
      </w:r>
    </w:p>
    <w:p w14:paraId="52CD39EB" w14:textId="77777777" w:rsidR="00D76C33" w:rsidRPr="00EE6514" w:rsidRDefault="00D76C33">
      <w:pPr>
        <w:rPr>
          <w:sz w:val="16"/>
          <w:szCs w:val="16"/>
        </w:rPr>
      </w:pPr>
    </w:p>
    <w:p w14:paraId="590639EE" w14:textId="77777777" w:rsidR="00EE6514" w:rsidRPr="00EE6514" w:rsidRDefault="00EE6514">
      <w:pPr>
        <w:rPr>
          <w:sz w:val="16"/>
          <w:szCs w:val="16"/>
        </w:rPr>
      </w:pPr>
    </w:p>
    <w:tbl>
      <w:tblPr>
        <w:tblStyle w:val="Tablaconcuadrcula"/>
        <w:tblW w:w="0" w:type="auto"/>
        <w:tblLook w:val="04A0" w:firstRow="1" w:lastRow="0" w:firstColumn="1" w:lastColumn="0" w:noHBand="0" w:noVBand="1"/>
      </w:tblPr>
      <w:tblGrid>
        <w:gridCol w:w="8494"/>
      </w:tblGrid>
      <w:tr w:rsidR="00046D9F" w14:paraId="3C8177F3" w14:textId="77777777" w:rsidTr="00046D9F">
        <w:tc>
          <w:tcPr>
            <w:tcW w:w="8494" w:type="dxa"/>
          </w:tcPr>
          <w:p w14:paraId="0A716D79" w14:textId="7C753E26" w:rsidR="00046D9F" w:rsidRPr="00046D9F" w:rsidRDefault="00046D9F">
            <w:pPr>
              <w:rPr>
                <w:b/>
                <w:bCs/>
                <w:sz w:val="16"/>
                <w:szCs w:val="16"/>
              </w:rPr>
            </w:pPr>
            <w:r w:rsidRPr="00046D9F">
              <w:rPr>
                <w:b/>
                <w:bCs/>
                <w:sz w:val="18"/>
                <w:szCs w:val="18"/>
              </w:rPr>
              <w:t>Descripción de los criterios</w:t>
            </w:r>
          </w:p>
        </w:tc>
      </w:tr>
      <w:tr w:rsidR="00046D9F" w14:paraId="2ABBBD24" w14:textId="77777777" w:rsidTr="00046D9F">
        <w:tc>
          <w:tcPr>
            <w:tcW w:w="8494" w:type="dxa"/>
          </w:tcPr>
          <w:p w14:paraId="0198A4CA" w14:textId="57983510" w:rsidR="00046D9F" w:rsidRDefault="00046D9F">
            <w:pPr>
              <w:rPr>
                <w:sz w:val="16"/>
                <w:szCs w:val="16"/>
              </w:rPr>
            </w:pPr>
          </w:p>
          <w:p w14:paraId="27A38FD0" w14:textId="77777777" w:rsidR="00046D9F" w:rsidRDefault="00046D9F">
            <w:pPr>
              <w:rPr>
                <w:sz w:val="16"/>
                <w:szCs w:val="16"/>
              </w:rPr>
            </w:pPr>
          </w:p>
          <w:p w14:paraId="1288E818" w14:textId="3A8C4071" w:rsidR="00046D9F" w:rsidRDefault="00864476" w:rsidP="00864476">
            <w:pPr>
              <w:pStyle w:val="Prrafodelista"/>
              <w:numPr>
                <w:ilvl w:val="0"/>
                <w:numId w:val="3"/>
              </w:numPr>
              <w:rPr>
                <w:sz w:val="16"/>
                <w:szCs w:val="16"/>
              </w:rPr>
            </w:pPr>
            <w:r>
              <w:rPr>
                <w:sz w:val="16"/>
                <w:szCs w:val="16"/>
              </w:rPr>
              <w:t>Ha cursado con aprovechamiento al menos el 30% de las horas del certificado</w:t>
            </w:r>
          </w:p>
          <w:p w14:paraId="31910D29" w14:textId="7E8F5934" w:rsidR="00864476" w:rsidRDefault="00864476" w:rsidP="00864476">
            <w:pPr>
              <w:pStyle w:val="Prrafodelista"/>
              <w:numPr>
                <w:ilvl w:val="0"/>
                <w:numId w:val="3"/>
              </w:numPr>
              <w:rPr>
                <w:sz w:val="16"/>
                <w:szCs w:val="16"/>
              </w:rPr>
            </w:pPr>
            <w:r>
              <w:rPr>
                <w:sz w:val="16"/>
                <w:szCs w:val="16"/>
              </w:rPr>
              <w:t>Ha asistido, al menos, al 75% de las horas en modalidad presencial</w:t>
            </w:r>
          </w:p>
          <w:p w14:paraId="5C5E14ED" w14:textId="44CA07B7" w:rsidR="00864476" w:rsidRDefault="00864476" w:rsidP="00864476">
            <w:pPr>
              <w:pStyle w:val="Prrafodelista"/>
              <w:numPr>
                <w:ilvl w:val="0"/>
                <w:numId w:val="3"/>
              </w:numPr>
              <w:rPr>
                <w:sz w:val="16"/>
                <w:szCs w:val="16"/>
              </w:rPr>
            </w:pPr>
            <w:r>
              <w:rPr>
                <w:sz w:val="16"/>
                <w:szCs w:val="16"/>
              </w:rPr>
              <w:t>Ha realizado el 75% de las actividades de aprendizaje y ha superado al menos un 70% en modalidad virtual.</w:t>
            </w:r>
          </w:p>
          <w:p w14:paraId="1596DC90" w14:textId="0762B06D" w:rsidR="00864476" w:rsidRPr="00864476" w:rsidRDefault="00864476" w:rsidP="00864476">
            <w:pPr>
              <w:pStyle w:val="Prrafodelista"/>
              <w:numPr>
                <w:ilvl w:val="0"/>
                <w:numId w:val="3"/>
              </w:numPr>
              <w:rPr>
                <w:sz w:val="16"/>
                <w:szCs w:val="16"/>
              </w:rPr>
            </w:pPr>
            <w:r>
              <w:rPr>
                <w:sz w:val="16"/>
                <w:szCs w:val="16"/>
              </w:rPr>
              <w:t>Otros….</w:t>
            </w:r>
          </w:p>
          <w:p w14:paraId="16A33618" w14:textId="77777777" w:rsidR="00046D9F" w:rsidRDefault="00046D9F">
            <w:pPr>
              <w:rPr>
                <w:sz w:val="16"/>
                <w:szCs w:val="16"/>
              </w:rPr>
            </w:pPr>
          </w:p>
          <w:p w14:paraId="6BE93F36" w14:textId="77777777" w:rsidR="00046D9F" w:rsidRDefault="00046D9F">
            <w:pPr>
              <w:rPr>
                <w:sz w:val="16"/>
                <w:szCs w:val="16"/>
              </w:rPr>
            </w:pPr>
          </w:p>
          <w:p w14:paraId="7504C82B" w14:textId="77777777" w:rsidR="00532328" w:rsidRDefault="00532328">
            <w:pPr>
              <w:rPr>
                <w:sz w:val="16"/>
                <w:szCs w:val="16"/>
              </w:rPr>
            </w:pPr>
          </w:p>
          <w:p w14:paraId="758AF877" w14:textId="77777777" w:rsidR="00532328" w:rsidRDefault="00532328">
            <w:pPr>
              <w:rPr>
                <w:sz w:val="16"/>
                <w:szCs w:val="16"/>
              </w:rPr>
            </w:pPr>
          </w:p>
          <w:p w14:paraId="59273305" w14:textId="77777777" w:rsidR="00046D9F" w:rsidRDefault="00046D9F">
            <w:pPr>
              <w:rPr>
                <w:sz w:val="16"/>
                <w:szCs w:val="16"/>
              </w:rPr>
            </w:pPr>
          </w:p>
          <w:p w14:paraId="670269A8" w14:textId="77777777" w:rsidR="00046D9F" w:rsidRDefault="00046D9F">
            <w:pPr>
              <w:rPr>
                <w:sz w:val="16"/>
                <w:szCs w:val="16"/>
              </w:rPr>
            </w:pPr>
          </w:p>
          <w:p w14:paraId="4DE37992" w14:textId="77777777" w:rsidR="00046D9F" w:rsidRDefault="00046D9F">
            <w:pPr>
              <w:rPr>
                <w:sz w:val="16"/>
                <w:szCs w:val="16"/>
              </w:rPr>
            </w:pPr>
          </w:p>
        </w:tc>
      </w:tr>
    </w:tbl>
    <w:p w14:paraId="5BAE92E3" w14:textId="77777777" w:rsidR="00046D9F" w:rsidRDefault="00046D9F">
      <w:pPr>
        <w:rPr>
          <w:sz w:val="16"/>
          <w:szCs w:val="16"/>
        </w:rPr>
      </w:pPr>
    </w:p>
    <w:p w14:paraId="3D6938F0" w14:textId="77777777" w:rsidR="00046D9F" w:rsidRDefault="00046D9F">
      <w:pPr>
        <w:rPr>
          <w:sz w:val="16"/>
          <w:szCs w:val="16"/>
        </w:rPr>
      </w:pPr>
    </w:p>
    <w:p w14:paraId="67AB0FE3" w14:textId="77777777" w:rsidR="00046D9F" w:rsidRPr="00EE6514" w:rsidRDefault="00046D9F">
      <w:pPr>
        <w:rPr>
          <w:sz w:val="16"/>
          <w:szCs w:val="16"/>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1099"/>
        <w:gridCol w:w="3401"/>
      </w:tblGrid>
      <w:tr w:rsidR="00D578A3" w:rsidRPr="00D578A3" w14:paraId="774C9515" w14:textId="77777777" w:rsidTr="00CF235A">
        <w:trPr>
          <w:trHeight w:val="1635"/>
          <w:jc w:val="center"/>
        </w:trPr>
        <w:tc>
          <w:tcPr>
            <w:tcW w:w="3780" w:type="dxa"/>
            <w:tcBorders>
              <w:right w:val="nil"/>
            </w:tcBorders>
          </w:tcPr>
          <w:p w14:paraId="2EF8A131" w14:textId="77777777" w:rsidR="00D578A3" w:rsidRPr="00D578A3" w:rsidRDefault="00D578A3" w:rsidP="00D96DA7">
            <w:pPr>
              <w:ind w:left="825"/>
              <w:jc w:val="center"/>
              <w:rPr>
                <w:rFonts w:ascii="Verdana" w:hAnsi="Verdana"/>
                <w:sz w:val="16"/>
                <w:lang w:val="es-ES_tradnl"/>
              </w:rPr>
            </w:pPr>
          </w:p>
          <w:p w14:paraId="134CB05E" w14:textId="2301F652" w:rsidR="00D578A3" w:rsidRPr="00D578A3" w:rsidRDefault="00D96DA7" w:rsidP="00D578A3">
            <w:pPr>
              <w:rPr>
                <w:rFonts w:ascii="Verdana" w:hAnsi="Verdana"/>
                <w:sz w:val="16"/>
                <w:lang w:val="es-ES_tradnl"/>
              </w:rPr>
            </w:pPr>
            <w:r>
              <w:rPr>
                <w:rFonts w:ascii="Verdana" w:hAnsi="Verdana"/>
                <w:sz w:val="16"/>
                <w:lang w:val="es-ES_tradnl"/>
              </w:rPr>
              <w:t>En .........</w:t>
            </w:r>
            <w:r w:rsidR="00D578A3" w:rsidRPr="00D578A3">
              <w:rPr>
                <w:rFonts w:ascii="Verdana" w:hAnsi="Verdana"/>
                <w:sz w:val="16"/>
                <w:lang w:val="es-ES_tradnl"/>
              </w:rPr>
              <w:t>..</w:t>
            </w:r>
            <w:r w:rsidR="00CF235A">
              <w:rPr>
                <w:rFonts w:ascii="Verdana" w:hAnsi="Verdana"/>
                <w:sz w:val="16"/>
                <w:lang w:val="es-ES_tradnl"/>
              </w:rPr>
              <w:t>..  a ...... de ........</w:t>
            </w:r>
            <w:r w:rsidR="00D578A3" w:rsidRPr="00D578A3">
              <w:rPr>
                <w:rFonts w:ascii="Verdana" w:hAnsi="Verdana"/>
                <w:sz w:val="16"/>
                <w:lang w:val="es-ES_tradnl"/>
              </w:rPr>
              <w:t>...... de 2...</w:t>
            </w:r>
          </w:p>
          <w:p w14:paraId="0016B848" w14:textId="77777777" w:rsidR="00D578A3" w:rsidRPr="00D578A3" w:rsidRDefault="00D578A3" w:rsidP="00D578A3">
            <w:pPr>
              <w:rPr>
                <w:rFonts w:ascii="Verdana" w:hAnsi="Verdana"/>
                <w:sz w:val="16"/>
                <w:lang w:val="es-ES_tradnl"/>
              </w:rPr>
            </w:pPr>
          </w:p>
          <w:p w14:paraId="02A84321" w14:textId="77777777" w:rsidR="00D578A3" w:rsidRPr="00D578A3" w:rsidRDefault="00D578A3" w:rsidP="00D578A3">
            <w:pPr>
              <w:jc w:val="center"/>
              <w:rPr>
                <w:rFonts w:ascii="Verdana" w:hAnsi="Verdana"/>
                <w:sz w:val="16"/>
                <w:lang w:val="es-ES_tradnl"/>
              </w:rPr>
            </w:pPr>
            <w:r w:rsidRPr="00D578A3">
              <w:rPr>
                <w:rFonts w:ascii="Verdana" w:hAnsi="Verdana"/>
                <w:sz w:val="16"/>
                <w:lang w:val="es-ES_tradnl"/>
              </w:rPr>
              <w:t>EL/LA REPRESENTANTE DE LA</w:t>
            </w:r>
          </w:p>
          <w:p w14:paraId="0C23F979" w14:textId="77777777" w:rsidR="00D578A3" w:rsidRPr="00D578A3" w:rsidRDefault="00D578A3" w:rsidP="00D578A3">
            <w:pPr>
              <w:jc w:val="center"/>
              <w:rPr>
                <w:rFonts w:ascii="Verdana" w:hAnsi="Verdana"/>
                <w:sz w:val="16"/>
                <w:lang w:val="es-ES_tradnl"/>
              </w:rPr>
            </w:pPr>
            <w:r w:rsidRPr="00D578A3">
              <w:rPr>
                <w:rFonts w:ascii="Verdana" w:hAnsi="Verdana"/>
                <w:sz w:val="16"/>
                <w:lang w:val="es-ES_tradnl"/>
              </w:rPr>
              <w:t xml:space="preserve">EMPRESA U ORGANISMO EQUIPARADO </w:t>
            </w:r>
          </w:p>
          <w:p w14:paraId="5B2645BB" w14:textId="77777777" w:rsidR="00D578A3" w:rsidRPr="00D578A3" w:rsidRDefault="00D578A3" w:rsidP="00D578A3">
            <w:pPr>
              <w:jc w:val="center"/>
              <w:rPr>
                <w:rFonts w:ascii="Verdana" w:hAnsi="Verdana"/>
                <w:sz w:val="16"/>
                <w:lang w:val="es-ES_tradnl"/>
              </w:rPr>
            </w:pPr>
          </w:p>
          <w:p w14:paraId="664DF61C" w14:textId="77777777" w:rsidR="00D578A3" w:rsidRPr="00D578A3" w:rsidRDefault="00D578A3" w:rsidP="00D578A3">
            <w:pPr>
              <w:jc w:val="center"/>
              <w:rPr>
                <w:rFonts w:ascii="Verdana" w:hAnsi="Verdana"/>
                <w:sz w:val="16"/>
                <w:lang w:val="es-ES_tradnl"/>
              </w:rPr>
            </w:pPr>
          </w:p>
          <w:p w14:paraId="57E77C5E" w14:textId="77777777" w:rsidR="00D578A3" w:rsidRPr="00D578A3" w:rsidRDefault="00D578A3" w:rsidP="00D578A3">
            <w:pPr>
              <w:rPr>
                <w:rFonts w:ascii="Verdana" w:hAnsi="Verdana"/>
                <w:sz w:val="16"/>
                <w:lang w:val="es-ES_tradnl"/>
              </w:rPr>
            </w:pPr>
          </w:p>
          <w:p w14:paraId="669B0713" w14:textId="77777777" w:rsidR="00D578A3" w:rsidRPr="00D578A3" w:rsidRDefault="00D578A3" w:rsidP="00D578A3">
            <w:pPr>
              <w:rPr>
                <w:rFonts w:ascii="Verdana" w:hAnsi="Verdana"/>
                <w:sz w:val="16"/>
                <w:lang w:val="es-ES_tradnl"/>
              </w:rPr>
            </w:pPr>
          </w:p>
          <w:p w14:paraId="646B5771" w14:textId="356A0FEE" w:rsidR="00D578A3" w:rsidRPr="00D578A3" w:rsidRDefault="00D578A3" w:rsidP="00D578A3">
            <w:pPr>
              <w:rPr>
                <w:rFonts w:ascii="Verdana" w:hAnsi="Verdana"/>
                <w:sz w:val="16"/>
                <w:lang w:val="es-ES_tradnl"/>
              </w:rPr>
            </w:pPr>
            <w:r w:rsidRPr="00D578A3">
              <w:rPr>
                <w:rFonts w:ascii="Verdana" w:hAnsi="Verdana"/>
                <w:sz w:val="16"/>
                <w:lang w:val="es-ES_tradnl"/>
              </w:rPr>
              <w:t xml:space="preserve"> </w:t>
            </w:r>
            <w:proofErr w:type="spellStart"/>
            <w:r w:rsidRPr="00D578A3">
              <w:rPr>
                <w:rFonts w:ascii="Verdana" w:hAnsi="Verdana"/>
                <w:sz w:val="16"/>
                <w:lang w:val="es-ES_tradnl"/>
              </w:rPr>
              <w:t>Fdo</w:t>
            </w:r>
            <w:proofErr w:type="spellEnd"/>
            <w:r w:rsidRPr="00D578A3">
              <w:rPr>
                <w:rFonts w:ascii="Verdana" w:hAnsi="Verdana"/>
                <w:sz w:val="16"/>
                <w:lang w:val="es-ES_tradnl"/>
              </w:rPr>
              <w:t xml:space="preserve"> ..............................</w:t>
            </w:r>
            <w:r w:rsidR="00CF235A">
              <w:rPr>
                <w:rFonts w:ascii="Verdana" w:hAnsi="Verdana"/>
                <w:sz w:val="16"/>
                <w:lang w:val="es-ES_tradnl"/>
              </w:rPr>
              <w:t>..........................</w:t>
            </w:r>
          </w:p>
        </w:tc>
        <w:tc>
          <w:tcPr>
            <w:tcW w:w="1099" w:type="dxa"/>
            <w:tcBorders>
              <w:left w:val="nil"/>
              <w:right w:val="nil"/>
            </w:tcBorders>
          </w:tcPr>
          <w:p w14:paraId="61B72D8D" w14:textId="77777777" w:rsidR="00D578A3" w:rsidRPr="00D578A3" w:rsidRDefault="00D578A3" w:rsidP="00D578A3">
            <w:pPr>
              <w:rPr>
                <w:rFonts w:ascii="Verdana" w:hAnsi="Verdana"/>
                <w:sz w:val="16"/>
                <w:lang w:val="es-ES_tradnl"/>
              </w:rPr>
            </w:pPr>
          </w:p>
          <w:p w14:paraId="4B5B55DC" w14:textId="77777777" w:rsidR="00D578A3" w:rsidRPr="00D578A3" w:rsidRDefault="00D578A3" w:rsidP="00D578A3">
            <w:pPr>
              <w:rPr>
                <w:rFonts w:ascii="Verdana" w:hAnsi="Verdana"/>
                <w:sz w:val="16"/>
                <w:lang w:val="es-ES_tradnl"/>
              </w:rPr>
            </w:pPr>
          </w:p>
          <w:p w14:paraId="09F9B862" w14:textId="77777777" w:rsidR="00D578A3" w:rsidRPr="00D578A3" w:rsidRDefault="00D578A3" w:rsidP="00CF235A">
            <w:pPr>
              <w:ind w:left="-591"/>
              <w:rPr>
                <w:rFonts w:ascii="Verdana" w:hAnsi="Verdana"/>
                <w:sz w:val="16"/>
                <w:lang w:val="es-ES_tradnl"/>
              </w:rPr>
            </w:pPr>
          </w:p>
          <w:p w14:paraId="4C234AD0" w14:textId="77777777" w:rsidR="00D578A3" w:rsidRPr="00D578A3" w:rsidRDefault="00D578A3" w:rsidP="00CF235A">
            <w:pPr>
              <w:ind w:right="445"/>
              <w:rPr>
                <w:rFonts w:ascii="Verdana" w:hAnsi="Verdana"/>
                <w:sz w:val="16"/>
                <w:lang w:val="es-ES_tradnl"/>
              </w:rPr>
            </w:pPr>
          </w:p>
          <w:p w14:paraId="00F9E4C9" w14:textId="77777777" w:rsidR="00D578A3" w:rsidRPr="00D578A3" w:rsidRDefault="00D578A3" w:rsidP="00D578A3">
            <w:pPr>
              <w:rPr>
                <w:rFonts w:ascii="Verdana" w:hAnsi="Verdana"/>
                <w:sz w:val="16"/>
                <w:lang w:val="es-ES_tradnl"/>
              </w:rPr>
            </w:pPr>
          </w:p>
          <w:p w14:paraId="0DCA909F" w14:textId="77777777" w:rsidR="00D578A3" w:rsidRPr="00D578A3" w:rsidRDefault="00D578A3" w:rsidP="00D578A3">
            <w:pPr>
              <w:rPr>
                <w:rFonts w:ascii="Verdana" w:hAnsi="Verdana"/>
                <w:sz w:val="16"/>
                <w:lang w:val="es-ES_tradnl"/>
              </w:rPr>
            </w:pPr>
          </w:p>
          <w:p w14:paraId="2F1ACD93" w14:textId="77777777" w:rsidR="00D578A3" w:rsidRPr="00D578A3" w:rsidRDefault="00D578A3" w:rsidP="00D578A3">
            <w:pPr>
              <w:rPr>
                <w:rFonts w:ascii="Verdana" w:hAnsi="Verdana"/>
                <w:sz w:val="16"/>
                <w:lang w:val="es-ES_tradnl"/>
              </w:rPr>
            </w:pPr>
          </w:p>
          <w:p w14:paraId="324D4D05" w14:textId="77777777" w:rsidR="00D578A3" w:rsidRPr="00D578A3" w:rsidRDefault="00D578A3" w:rsidP="00D578A3">
            <w:pPr>
              <w:rPr>
                <w:rFonts w:ascii="Verdana" w:hAnsi="Verdana"/>
                <w:sz w:val="16"/>
                <w:lang w:val="es-ES_tradnl"/>
              </w:rPr>
            </w:pPr>
          </w:p>
          <w:p w14:paraId="5A907505" w14:textId="77777777" w:rsidR="00D578A3" w:rsidRPr="00D578A3" w:rsidRDefault="00D578A3" w:rsidP="00D578A3">
            <w:pPr>
              <w:rPr>
                <w:rFonts w:ascii="Verdana" w:hAnsi="Verdana"/>
                <w:sz w:val="16"/>
                <w:lang w:val="es-ES_tradnl"/>
              </w:rPr>
            </w:pPr>
          </w:p>
          <w:p w14:paraId="72E62BD9" w14:textId="77777777" w:rsidR="00D578A3" w:rsidRPr="00D578A3" w:rsidRDefault="00D578A3" w:rsidP="00D578A3">
            <w:pPr>
              <w:rPr>
                <w:rFonts w:ascii="Verdana" w:hAnsi="Verdana"/>
                <w:sz w:val="16"/>
                <w:lang w:val="es-ES_tradnl"/>
              </w:rPr>
            </w:pPr>
          </w:p>
        </w:tc>
        <w:tc>
          <w:tcPr>
            <w:tcW w:w="3401" w:type="dxa"/>
            <w:tcBorders>
              <w:left w:val="nil"/>
            </w:tcBorders>
          </w:tcPr>
          <w:p w14:paraId="032D2310" w14:textId="77777777" w:rsidR="00D578A3" w:rsidRPr="00D578A3" w:rsidRDefault="00D578A3" w:rsidP="00D578A3">
            <w:pPr>
              <w:rPr>
                <w:rFonts w:ascii="Verdana" w:hAnsi="Verdana"/>
                <w:sz w:val="16"/>
                <w:lang w:val="es-ES_tradnl"/>
              </w:rPr>
            </w:pPr>
          </w:p>
          <w:p w14:paraId="75A6E0C5" w14:textId="082F5B31" w:rsidR="00D578A3" w:rsidRPr="00D578A3" w:rsidRDefault="00CF235A" w:rsidP="00D578A3">
            <w:pPr>
              <w:rPr>
                <w:rFonts w:ascii="Verdana" w:hAnsi="Verdana"/>
                <w:sz w:val="16"/>
                <w:lang w:val="es-ES_tradnl"/>
              </w:rPr>
            </w:pPr>
            <w:r>
              <w:rPr>
                <w:rFonts w:ascii="Verdana" w:hAnsi="Verdana"/>
                <w:sz w:val="16"/>
                <w:lang w:val="es-ES_tradnl"/>
              </w:rPr>
              <w:t>En</w:t>
            </w:r>
            <w:r w:rsidR="00D96DA7">
              <w:rPr>
                <w:rFonts w:ascii="Verdana" w:hAnsi="Verdana"/>
                <w:sz w:val="16"/>
                <w:lang w:val="es-ES_tradnl"/>
              </w:rPr>
              <w:t>......</w:t>
            </w:r>
            <w:r>
              <w:rPr>
                <w:rFonts w:ascii="Verdana" w:hAnsi="Verdana"/>
                <w:sz w:val="16"/>
                <w:lang w:val="es-ES_tradnl"/>
              </w:rPr>
              <w:t>.....a .....de ......</w:t>
            </w:r>
            <w:r w:rsidR="00D578A3" w:rsidRPr="00D578A3">
              <w:rPr>
                <w:rFonts w:ascii="Verdana" w:hAnsi="Verdana"/>
                <w:sz w:val="16"/>
                <w:lang w:val="es-ES_tradnl"/>
              </w:rPr>
              <w:t>.... de 2...</w:t>
            </w:r>
          </w:p>
          <w:p w14:paraId="1E09DC1C" w14:textId="77777777" w:rsidR="00D578A3" w:rsidRPr="00D578A3" w:rsidRDefault="00D578A3" w:rsidP="00D578A3">
            <w:pPr>
              <w:rPr>
                <w:rFonts w:ascii="Verdana" w:hAnsi="Verdana"/>
                <w:sz w:val="16"/>
                <w:lang w:val="es-ES_tradnl"/>
              </w:rPr>
            </w:pPr>
          </w:p>
          <w:p w14:paraId="7B4DCFFF" w14:textId="3781E3B4" w:rsidR="00D578A3" w:rsidRPr="00D578A3" w:rsidRDefault="00D578A3" w:rsidP="00D578A3">
            <w:pPr>
              <w:jc w:val="center"/>
              <w:rPr>
                <w:rFonts w:ascii="Verdana" w:hAnsi="Verdana"/>
                <w:sz w:val="16"/>
                <w:lang w:val="es-ES_tradnl"/>
              </w:rPr>
            </w:pPr>
            <w:r w:rsidRPr="00D578A3">
              <w:rPr>
                <w:rFonts w:ascii="Verdana" w:hAnsi="Verdana"/>
                <w:sz w:val="16"/>
                <w:lang w:val="es-ES_tradnl"/>
              </w:rPr>
              <w:t xml:space="preserve">EL/LA DIRECTOR/A DEL CENTRO </w:t>
            </w:r>
            <w:r w:rsidR="00DA3EF8">
              <w:rPr>
                <w:rFonts w:ascii="Verdana" w:hAnsi="Verdana"/>
                <w:sz w:val="16"/>
                <w:lang w:val="es-ES_tradnl"/>
              </w:rPr>
              <w:t>FORMATIVO</w:t>
            </w:r>
          </w:p>
          <w:p w14:paraId="733161D2" w14:textId="77777777" w:rsidR="00D578A3" w:rsidRPr="00D578A3" w:rsidRDefault="00D578A3" w:rsidP="00D578A3">
            <w:pPr>
              <w:rPr>
                <w:rFonts w:ascii="Verdana" w:hAnsi="Verdana"/>
                <w:sz w:val="16"/>
                <w:lang w:val="es-ES_tradnl"/>
              </w:rPr>
            </w:pPr>
          </w:p>
          <w:p w14:paraId="48829C9D" w14:textId="77777777" w:rsidR="00D578A3" w:rsidRPr="00D578A3" w:rsidRDefault="00D578A3" w:rsidP="00D578A3">
            <w:pPr>
              <w:rPr>
                <w:rFonts w:ascii="Verdana" w:hAnsi="Verdana"/>
                <w:sz w:val="16"/>
                <w:lang w:val="es-ES_tradnl"/>
              </w:rPr>
            </w:pPr>
            <w:r w:rsidRPr="00D578A3">
              <w:rPr>
                <w:rFonts w:ascii="Verdana" w:hAnsi="Verdana"/>
                <w:sz w:val="16"/>
                <w:lang w:val="es-ES_tradnl"/>
              </w:rPr>
              <w:t xml:space="preserve">                   </w:t>
            </w:r>
          </w:p>
          <w:p w14:paraId="55BF1F75" w14:textId="77777777" w:rsidR="00D578A3" w:rsidRPr="00D578A3" w:rsidRDefault="00D578A3" w:rsidP="00D578A3">
            <w:pPr>
              <w:rPr>
                <w:rFonts w:ascii="Verdana" w:hAnsi="Verdana"/>
                <w:sz w:val="16"/>
                <w:lang w:val="es-ES_tradnl"/>
              </w:rPr>
            </w:pPr>
          </w:p>
          <w:p w14:paraId="20269EFA" w14:textId="77777777" w:rsidR="00D578A3" w:rsidRPr="00D578A3" w:rsidRDefault="00D578A3" w:rsidP="00D578A3">
            <w:pPr>
              <w:rPr>
                <w:rFonts w:ascii="Verdana" w:hAnsi="Verdana"/>
                <w:sz w:val="16"/>
                <w:lang w:val="es-ES_tradnl"/>
              </w:rPr>
            </w:pPr>
          </w:p>
          <w:p w14:paraId="04AD9DA3" w14:textId="77777777" w:rsidR="00D578A3" w:rsidRPr="00D578A3" w:rsidRDefault="00D578A3" w:rsidP="00D578A3">
            <w:pPr>
              <w:rPr>
                <w:rFonts w:ascii="Verdana" w:hAnsi="Verdana"/>
                <w:sz w:val="16"/>
                <w:lang w:val="es-ES_tradnl"/>
              </w:rPr>
            </w:pPr>
          </w:p>
          <w:p w14:paraId="13852E44" w14:textId="1A6D3BE5" w:rsidR="00D578A3" w:rsidRPr="00D578A3" w:rsidRDefault="00D578A3" w:rsidP="00D578A3">
            <w:pPr>
              <w:rPr>
                <w:rFonts w:ascii="Verdana" w:hAnsi="Verdana"/>
                <w:sz w:val="16"/>
                <w:lang w:val="es-ES_tradnl"/>
              </w:rPr>
            </w:pPr>
            <w:r w:rsidRPr="00D578A3">
              <w:rPr>
                <w:rFonts w:ascii="Verdana" w:hAnsi="Verdana"/>
                <w:sz w:val="16"/>
                <w:lang w:val="es-ES_tradnl"/>
              </w:rPr>
              <w:t>Fdo.: ...........................</w:t>
            </w:r>
            <w:r w:rsidR="00CF235A">
              <w:rPr>
                <w:rFonts w:ascii="Verdana" w:hAnsi="Verdana"/>
                <w:sz w:val="16"/>
                <w:lang w:val="es-ES_tradnl"/>
              </w:rPr>
              <w:t>....................</w:t>
            </w:r>
          </w:p>
        </w:tc>
      </w:tr>
    </w:tbl>
    <w:p w14:paraId="366A3813" w14:textId="77777777" w:rsidR="0029473D" w:rsidRPr="00EE6514" w:rsidRDefault="0029473D">
      <w:pPr>
        <w:rPr>
          <w:sz w:val="16"/>
          <w:szCs w:val="16"/>
        </w:rPr>
      </w:pPr>
    </w:p>
    <w:p w14:paraId="09092696" w14:textId="77777777" w:rsidR="0029473D" w:rsidRPr="00EE6514" w:rsidRDefault="0029473D">
      <w:pPr>
        <w:rPr>
          <w:sz w:val="16"/>
          <w:szCs w:val="16"/>
        </w:rPr>
      </w:pPr>
    </w:p>
    <w:sectPr w:rsidR="0029473D" w:rsidRPr="00EE6514">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1ADC47" w14:textId="77777777" w:rsidR="00C53A76" w:rsidRDefault="00C53A76" w:rsidP="00C53A76">
      <w:r>
        <w:separator/>
      </w:r>
    </w:p>
  </w:endnote>
  <w:endnote w:type="continuationSeparator" w:id="0">
    <w:p w14:paraId="6D08E314" w14:textId="77777777" w:rsidR="00C53A76" w:rsidRDefault="00C53A76" w:rsidP="00C53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BA230" w14:textId="77777777" w:rsidR="00C53A76" w:rsidRDefault="00C53A7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1C58F" w14:textId="77777777" w:rsidR="00C53A76" w:rsidRDefault="00C53A7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F33014" w14:textId="77777777" w:rsidR="00C53A76" w:rsidRDefault="00C53A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3F9689" w14:textId="77777777" w:rsidR="00C53A76" w:rsidRDefault="00C53A76" w:rsidP="00C53A76">
      <w:r>
        <w:separator/>
      </w:r>
    </w:p>
  </w:footnote>
  <w:footnote w:type="continuationSeparator" w:id="0">
    <w:p w14:paraId="1C20DEE7" w14:textId="77777777" w:rsidR="00C53A76" w:rsidRDefault="00C53A76" w:rsidP="00C53A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9C65F" w14:textId="77777777" w:rsidR="00C53A76" w:rsidRDefault="00C53A7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126AA" w14:textId="5121CA2F" w:rsidR="00C53A76" w:rsidRDefault="00C53A76">
    <w:pPr>
      <w:pStyle w:val="Encabezado"/>
    </w:pPr>
    <w:bookmarkStart w:id="0" w:name="_GoBack"/>
    <w:bookmarkEnd w:id="0"/>
    <w:r>
      <w:pict w14:anchorId="29EAF1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75pt;height:50.85pt">
          <v:imagedata r:id="rId1" o:title="MEFPyDS_SEPEPA_color_192_deportes"/>
        </v:shape>
      </w:pict>
    </w:r>
  </w:p>
  <w:p w14:paraId="61BE57A2" w14:textId="77777777" w:rsidR="00C53A76" w:rsidRDefault="00C53A7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195F68" w14:textId="77777777" w:rsidR="00C53A76" w:rsidRDefault="00C53A7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C64CF"/>
    <w:multiLevelType w:val="hybridMultilevel"/>
    <w:tmpl w:val="489617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FF330B9"/>
    <w:multiLevelType w:val="hybridMultilevel"/>
    <w:tmpl w:val="F1C6C792"/>
    <w:lvl w:ilvl="0" w:tplc="EE3866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75B62BA5"/>
    <w:multiLevelType w:val="hybridMultilevel"/>
    <w:tmpl w:val="1A6621AC"/>
    <w:lvl w:ilvl="0" w:tplc="EE3866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9C4"/>
    <w:rsid w:val="000079B2"/>
    <w:rsid w:val="00007B4E"/>
    <w:rsid w:val="00046D9F"/>
    <w:rsid w:val="0007204A"/>
    <w:rsid w:val="00142C9D"/>
    <w:rsid w:val="0029473D"/>
    <w:rsid w:val="002C3F40"/>
    <w:rsid w:val="002E7C67"/>
    <w:rsid w:val="004919B1"/>
    <w:rsid w:val="0051453E"/>
    <w:rsid w:val="00532328"/>
    <w:rsid w:val="00586F50"/>
    <w:rsid w:val="005F6592"/>
    <w:rsid w:val="00631658"/>
    <w:rsid w:val="006E1C3C"/>
    <w:rsid w:val="00724539"/>
    <w:rsid w:val="007260A6"/>
    <w:rsid w:val="00742CB6"/>
    <w:rsid w:val="007F5036"/>
    <w:rsid w:val="007F7128"/>
    <w:rsid w:val="008329C4"/>
    <w:rsid w:val="00833C74"/>
    <w:rsid w:val="008522DC"/>
    <w:rsid w:val="00864476"/>
    <w:rsid w:val="008F48D0"/>
    <w:rsid w:val="00981AF4"/>
    <w:rsid w:val="00A20307"/>
    <w:rsid w:val="00B75206"/>
    <w:rsid w:val="00BC4BB1"/>
    <w:rsid w:val="00BE7FE8"/>
    <w:rsid w:val="00C53A76"/>
    <w:rsid w:val="00CE0D76"/>
    <w:rsid w:val="00CF235A"/>
    <w:rsid w:val="00D55D67"/>
    <w:rsid w:val="00D578A3"/>
    <w:rsid w:val="00D76C33"/>
    <w:rsid w:val="00D854B1"/>
    <w:rsid w:val="00D96DA7"/>
    <w:rsid w:val="00D974E1"/>
    <w:rsid w:val="00DA3EF8"/>
    <w:rsid w:val="00E14D9E"/>
    <w:rsid w:val="00EB2E34"/>
    <w:rsid w:val="00EE6514"/>
    <w:rsid w:val="00EF288B"/>
    <w:rsid w:val="00F454C9"/>
    <w:rsid w:val="00FA7B65"/>
    <w:rsid w:val="00FE4EE4"/>
    <w:rsid w:val="00FF38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91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9C4"/>
    <w:pPr>
      <w:spacing w:after="0" w:line="240" w:lineRule="auto"/>
      <w:jc w:val="both"/>
    </w:pPr>
    <w:rPr>
      <w:rFonts w:ascii="Times New Roman" w:eastAsia="Times New Roman" w:hAnsi="Times New Roman"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947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864476"/>
    <w:pPr>
      <w:ind w:left="720"/>
      <w:contextualSpacing/>
    </w:pPr>
  </w:style>
  <w:style w:type="paragraph" w:styleId="Encabezado">
    <w:name w:val="header"/>
    <w:basedOn w:val="Normal"/>
    <w:link w:val="EncabezadoCar"/>
    <w:uiPriority w:val="99"/>
    <w:unhideWhenUsed/>
    <w:rsid w:val="00C53A76"/>
    <w:pPr>
      <w:tabs>
        <w:tab w:val="center" w:pos="4252"/>
        <w:tab w:val="right" w:pos="8504"/>
      </w:tabs>
    </w:pPr>
  </w:style>
  <w:style w:type="character" w:customStyle="1" w:styleId="EncabezadoCar">
    <w:name w:val="Encabezado Car"/>
    <w:basedOn w:val="Fuentedeprrafopredeter"/>
    <w:link w:val="Encabezado"/>
    <w:uiPriority w:val="99"/>
    <w:rsid w:val="00C53A76"/>
    <w:rPr>
      <w:rFonts w:ascii="Times New Roman" w:eastAsia="Times New Roman" w:hAnsi="Times New Roman" w:cs="Times New Roman"/>
      <w:sz w:val="24"/>
      <w:szCs w:val="20"/>
      <w:lang w:eastAsia="es-ES"/>
    </w:rPr>
  </w:style>
  <w:style w:type="paragraph" w:styleId="Piedepgina">
    <w:name w:val="footer"/>
    <w:basedOn w:val="Normal"/>
    <w:link w:val="PiedepginaCar"/>
    <w:uiPriority w:val="99"/>
    <w:unhideWhenUsed/>
    <w:rsid w:val="00C53A76"/>
    <w:pPr>
      <w:tabs>
        <w:tab w:val="center" w:pos="4252"/>
        <w:tab w:val="right" w:pos="8504"/>
      </w:tabs>
    </w:pPr>
  </w:style>
  <w:style w:type="character" w:customStyle="1" w:styleId="PiedepginaCar">
    <w:name w:val="Pie de página Car"/>
    <w:basedOn w:val="Fuentedeprrafopredeter"/>
    <w:link w:val="Piedepgina"/>
    <w:uiPriority w:val="99"/>
    <w:rsid w:val="00C53A76"/>
    <w:rPr>
      <w:rFonts w:ascii="Times New Roman" w:eastAsia="Times New Roman" w:hAnsi="Times New Roman" w:cs="Times New Roman"/>
      <w:sz w:val="24"/>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9C4"/>
    <w:pPr>
      <w:spacing w:after="0" w:line="240" w:lineRule="auto"/>
      <w:jc w:val="both"/>
    </w:pPr>
    <w:rPr>
      <w:rFonts w:ascii="Times New Roman" w:eastAsia="Times New Roman" w:hAnsi="Times New Roman"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947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864476"/>
    <w:pPr>
      <w:ind w:left="720"/>
      <w:contextualSpacing/>
    </w:pPr>
  </w:style>
  <w:style w:type="paragraph" w:styleId="Encabezado">
    <w:name w:val="header"/>
    <w:basedOn w:val="Normal"/>
    <w:link w:val="EncabezadoCar"/>
    <w:uiPriority w:val="99"/>
    <w:unhideWhenUsed/>
    <w:rsid w:val="00C53A76"/>
    <w:pPr>
      <w:tabs>
        <w:tab w:val="center" w:pos="4252"/>
        <w:tab w:val="right" w:pos="8504"/>
      </w:tabs>
    </w:pPr>
  </w:style>
  <w:style w:type="character" w:customStyle="1" w:styleId="EncabezadoCar">
    <w:name w:val="Encabezado Car"/>
    <w:basedOn w:val="Fuentedeprrafopredeter"/>
    <w:link w:val="Encabezado"/>
    <w:uiPriority w:val="99"/>
    <w:rsid w:val="00C53A76"/>
    <w:rPr>
      <w:rFonts w:ascii="Times New Roman" w:eastAsia="Times New Roman" w:hAnsi="Times New Roman" w:cs="Times New Roman"/>
      <w:sz w:val="24"/>
      <w:szCs w:val="20"/>
      <w:lang w:eastAsia="es-ES"/>
    </w:rPr>
  </w:style>
  <w:style w:type="paragraph" w:styleId="Piedepgina">
    <w:name w:val="footer"/>
    <w:basedOn w:val="Normal"/>
    <w:link w:val="PiedepginaCar"/>
    <w:uiPriority w:val="99"/>
    <w:unhideWhenUsed/>
    <w:rsid w:val="00C53A76"/>
    <w:pPr>
      <w:tabs>
        <w:tab w:val="center" w:pos="4252"/>
        <w:tab w:val="right" w:pos="8504"/>
      </w:tabs>
    </w:pPr>
  </w:style>
  <w:style w:type="character" w:customStyle="1" w:styleId="PiedepginaCar">
    <w:name w:val="Pie de página Car"/>
    <w:basedOn w:val="Fuentedeprrafopredeter"/>
    <w:link w:val="Piedepgina"/>
    <w:uiPriority w:val="99"/>
    <w:rsid w:val="00C53A76"/>
    <w:rPr>
      <w:rFonts w:ascii="Times New Roman" w:eastAsia="Times New Roman" w:hAnsi="Times New Roman"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301FD-FD9B-41FB-B8BE-EF7080D36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CF68FCC5</Template>
  <TotalTime>94</TotalTime>
  <Pages>1</Pages>
  <Words>252</Words>
  <Characters>1386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Principado De Asturias</Company>
  <LinksUpToDate>false</LinksUpToDate>
  <CharactersWithSpaces>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ANA MARIA ALVAREZ DIAZ</cp:lastModifiedBy>
  <cp:revision>21</cp:revision>
  <dcterms:created xsi:type="dcterms:W3CDTF">2024-11-13T09:53:00Z</dcterms:created>
  <dcterms:modified xsi:type="dcterms:W3CDTF">2025-02-04T10:31:00Z</dcterms:modified>
</cp:coreProperties>
</file>