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5F97F2" w14:textId="58FF42C3" w:rsidR="009E1E6F" w:rsidRDefault="00EB218E" w:rsidP="005A009C">
      <w:r>
        <w:t>Compromisos t</w:t>
      </w:r>
      <w:r w:rsidR="009E1E6F">
        <w:t>omados en relación con el alumno/a:</w:t>
      </w:r>
    </w:p>
    <w:p w14:paraId="19014C54" w14:textId="77777777" w:rsidR="009E1E6F" w:rsidRDefault="009E1E6F" w:rsidP="005A009C"/>
    <w:p w14:paraId="244FA4C6" w14:textId="7B40DDC2" w:rsidR="009E1E6F" w:rsidRDefault="009E1E6F" w:rsidP="005A009C">
      <w:r>
        <w:t>Con motivo de:</w:t>
      </w:r>
    </w:p>
    <w:p w14:paraId="42B5D9DE" w14:textId="77777777" w:rsidR="009E1E6F" w:rsidRDefault="009E1E6F" w:rsidP="005A009C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9E1E6F" w14:paraId="30B39F8E" w14:textId="77777777" w:rsidTr="00A1778F">
        <w:tc>
          <w:tcPr>
            <w:tcW w:w="2122" w:type="dxa"/>
            <w:vMerge w:val="restart"/>
            <w:vAlign w:val="center"/>
          </w:tcPr>
          <w:p w14:paraId="2C2A45C8" w14:textId="77777777" w:rsidR="009E1E6F" w:rsidRDefault="009E1E6F" w:rsidP="00A1778F">
            <w:pPr>
              <w:jc w:val="left"/>
            </w:pPr>
            <w:r>
              <w:t>FECHA DE REVISIÓN</w:t>
            </w:r>
          </w:p>
        </w:tc>
        <w:tc>
          <w:tcPr>
            <w:tcW w:w="6894" w:type="dxa"/>
          </w:tcPr>
          <w:p w14:paraId="6CC3DAF3" w14:textId="77777777" w:rsidR="009E1E6F" w:rsidRDefault="009E1E6F" w:rsidP="00A1778F">
            <w:r>
              <w:t>MEJORAS OBSERVADAS:</w:t>
            </w:r>
          </w:p>
        </w:tc>
      </w:tr>
      <w:tr w:rsidR="009E1E6F" w14:paraId="60893A77" w14:textId="77777777" w:rsidTr="00A1778F">
        <w:tc>
          <w:tcPr>
            <w:tcW w:w="2122" w:type="dxa"/>
            <w:vMerge/>
          </w:tcPr>
          <w:p w14:paraId="75FCC70D" w14:textId="77777777" w:rsidR="009E1E6F" w:rsidRDefault="009E1E6F" w:rsidP="00A1778F"/>
        </w:tc>
        <w:tc>
          <w:tcPr>
            <w:tcW w:w="6894" w:type="dxa"/>
          </w:tcPr>
          <w:p w14:paraId="7D6D2DF6" w14:textId="77777777" w:rsidR="009E1E6F" w:rsidRDefault="009E1E6F" w:rsidP="00A1778F"/>
        </w:tc>
      </w:tr>
      <w:tr w:rsidR="009E1E6F" w14:paraId="579A10E3" w14:textId="77777777" w:rsidTr="00A1778F">
        <w:tc>
          <w:tcPr>
            <w:tcW w:w="2122" w:type="dxa"/>
            <w:vMerge/>
          </w:tcPr>
          <w:p w14:paraId="0B94CA10" w14:textId="77777777" w:rsidR="009E1E6F" w:rsidRDefault="009E1E6F" w:rsidP="00A1778F"/>
        </w:tc>
        <w:tc>
          <w:tcPr>
            <w:tcW w:w="6894" w:type="dxa"/>
          </w:tcPr>
          <w:p w14:paraId="661891B1" w14:textId="77777777" w:rsidR="009E1E6F" w:rsidRDefault="009E1E6F" w:rsidP="00A1778F">
            <w:r>
              <w:t>OBSERVACIONES:</w:t>
            </w:r>
          </w:p>
        </w:tc>
      </w:tr>
      <w:tr w:rsidR="009E1E6F" w14:paraId="10074772" w14:textId="77777777" w:rsidTr="00A1778F">
        <w:tc>
          <w:tcPr>
            <w:tcW w:w="2122" w:type="dxa"/>
            <w:vMerge/>
          </w:tcPr>
          <w:p w14:paraId="4C86A949" w14:textId="77777777" w:rsidR="009E1E6F" w:rsidRDefault="009E1E6F" w:rsidP="00A1778F"/>
        </w:tc>
        <w:tc>
          <w:tcPr>
            <w:tcW w:w="6894" w:type="dxa"/>
          </w:tcPr>
          <w:p w14:paraId="651920AC" w14:textId="77777777" w:rsidR="009E1E6F" w:rsidRDefault="009E1E6F" w:rsidP="00A1778F"/>
        </w:tc>
      </w:tr>
      <w:tr w:rsidR="009E1E6F" w14:paraId="724D187C" w14:textId="77777777" w:rsidTr="00A1778F">
        <w:tc>
          <w:tcPr>
            <w:tcW w:w="2122" w:type="dxa"/>
            <w:vMerge/>
          </w:tcPr>
          <w:p w14:paraId="024C958B" w14:textId="77777777" w:rsidR="009E1E6F" w:rsidRDefault="009E1E6F" w:rsidP="00A1778F"/>
        </w:tc>
        <w:tc>
          <w:tcPr>
            <w:tcW w:w="6894" w:type="dxa"/>
          </w:tcPr>
          <w:p w14:paraId="4F11A0A7" w14:textId="77777777" w:rsidR="009E1E6F" w:rsidRDefault="009E1E6F" w:rsidP="00A1778F">
            <w:r>
              <w:t>FIRMADO</w:t>
            </w:r>
          </w:p>
        </w:tc>
      </w:tr>
    </w:tbl>
    <w:p w14:paraId="12B13A85" w14:textId="77777777" w:rsidR="009E1E6F" w:rsidRDefault="009E1E6F" w:rsidP="009E1E6F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9E1E6F" w14:paraId="197DD50D" w14:textId="77777777" w:rsidTr="00A1778F">
        <w:tc>
          <w:tcPr>
            <w:tcW w:w="2122" w:type="dxa"/>
            <w:vMerge w:val="restart"/>
            <w:vAlign w:val="center"/>
          </w:tcPr>
          <w:p w14:paraId="341EC254" w14:textId="77777777" w:rsidR="009E1E6F" w:rsidRDefault="009E1E6F" w:rsidP="00A1778F">
            <w:pPr>
              <w:jc w:val="left"/>
            </w:pPr>
            <w:r>
              <w:t>FECHA DE REVISIÓN</w:t>
            </w:r>
          </w:p>
        </w:tc>
        <w:tc>
          <w:tcPr>
            <w:tcW w:w="6894" w:type="dxa"/>
          </w:tcPr>
          <w:p w14:paraId="1B11EB55" w14:textId="77777777" w:rsidR="009E1E6F" w:rsidRDefault="009E1E6F" w:rsidP="00A1778F">
            <w:r>
              <w:t>MEJORAS OBSERVADAS:</w:t>
            </w:r>
          </w:p>
        </w:tc>
      </w:tr>
      <w:tr w:rsidR="009E1E6F" w14:paraId="464A2FCA" w14:textId="77777777" w:rsidTr="00A1778F">
        <w:tc>
          <w:tcPr>
            <w:tcW w:w="2122" w:type="dxa"/>
            <w:vMerge/>
          </w:tcPr>
          <w:p w14:paraId="0B631DE8" w14:textId="77777777" w:rsidR="009E1E6F" w:rsidRDefault="009E1E6F" w:rsidP="00A1778F"/>
        </w:tc>
        <w:tc>
          <w:tcPr>
            <w:tcW w:w="6894" w:type="dxa"/>
          </w:tcPr>
          <w:p w14:paraId="747EFA03" w14:textId="77777777" w:rsidR="009E1E6F" w:rsidRDefault="009E1E6F" w:rsidP="00A1778F"/>
        </w:tc>
      </w:tr>
      <w:tr w:rsidR="009E1E6F" w14:paraId="2A0643DF" w14:textId="77777777" w:rsidTr="00A1778F">
        <w:tc>
          <w:tcPr>
            <w:tcW w:w="2122" w:type="dxa"/>
            <w:vMerge/>
          </w:tcPr>
          <w:p w14:paraId="27182509" w14:textId="77777777" w:rsidR="009E1E6F" w:rsidRDefault="009E1E6F" w:rsidP="00A1778F"/>
        </w:tc>
        <w:tc>
          <w:tcPr>
            <w:tcW w:w="6894" w:type="dxa"/>
          </w:tcPr>
          <w:p w14:paraId="64519D23" w14:textId="77777777" w:rsidR="009E1E6F" w:rsidRDefault="009E1E6F" w:rsidP="00A1778F">
            <w:r>
              <w:t>OBSERVACIONES:</w:t>
            </w:r>
          </w:p>
        </w:tc>
      </w:tr>
      <w:tr w:rsidR="009E1E6F" w14:paraId="2914503E" w14:textId="77777777" w:rsidTr="00A1778F">
        <w:tc>
          <w:tcPr>
            <w:tcW w:w="2122" w:type="dxa"/>
            <w:vMerge/>
          </w:tcPr>
          <w:p w14:paraId="4D669B07" w14:textId="77777777" w:rsidR="009E1E6F" w:rsidRDefault="009E1E6F" w:rsidP="00A1778F"/>
        </w:tc>
        <w:tc>
          <w:tcPr>
            <w:tcW w:w="6894" w:type="dxa"/>
          </w:tcPr>
          <w:p w14:paraId="74562D49" w14:textId="77777777" w:rsidR="009E1E6F" w:rsidRDefault="009E1E6F" w:rsidP="00A1778F"/>
        </w:tc>
      </w:tr>
      <w:tr w:rsidR="009E1E6F" w14:paraId="682249A2" w14:textId="77777777" w:rsidTr="00A1778F">
        <w:tc>
          <w:tcPr>
            <w:tcW w:w="2122" w:type="dxa"/>
            <w:vMerge/>
          </w:tcPr>
          <w:p w14:paraId="0B5724C8" w14:textId="77777777" w:rsidR="009E1E6F" w:rsidRDefault="009E1E6F" w:rsidP="00A1778F"/>
        </w:tc>
        <w:tc>
          <w:tcPr>
            <w:tcW w:w="6894" w:type="dxa"/>
          </w:tcPr>
          <w:p w14:paraId="292AC05C" w14:textId="77777777" w:rsidR="009E1E6F" w:rsidRDefault="009E1E6F" w:rsidP="00A1778F">
            <w:r>
              <w:t>FIRMADO</w:t>
            </w:r>
          </w:p>
        </w:tc>
      </w:tr>
    </w:tbl>
    <w:p w14:paraId="5B70CE0B" w14:textId="77777777" w:rsidR="00523F33" w:rsidRDefault="00523F33" w:rsidP="009E1E6F"/>
    <w:p w14:paraId="066FBF3F" w14:textId="4EF300C1" w:rsidR="009E1E6F" w:rsidRDefault="00523F33" w:rsidP="009E1E6F">
      <w:r>
        <w:t>AÑADIR LAS QUE SE PRECISEN Y TANTAS HOJAS COMO SEA NECESARIO</w:t>
      </w:r>
    </w:p>
    <w:p w14:paraId="5C1476CC" w14:textId="5D52BD8E" w:rsidR="009E1E6F" w:rsidRDefault="00DF2E39" w:rsidP="005A009C">
      <w:r>
        <w:t>Se considerará como válida la Hoja de seguimiento con la última fecha.</w:t>
      </w:r>
    </w:p>
    <w:p w14:paraId="5E6F10C8" w14:textId="77777777" w:rsidR="009E1E6F" w:rsidRPr="00073A2B" w:rsidRDefault="009E1E6F" w:rsidP="005A009C"/>
    <w:sectPr w:rsidR="009E1E6F" w:rsidRPr="00073A2B" w:rsidSect="00457801">
      <w:headerReference w:type="default" r:id="rId10"/>
      <w:footerReference w:type="default" r:id="rId11"/>
      <w:pgSz w:w="11906" w:h="16838"/>
      <w:pgMar w:top="1276" w:right="1440" w:bottom="1440" w:left="1440" w:header="51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81E16F" w14:textId="77777777" w:rsidR="00266C21" w:rsidRDefault="00266C21" w:rsidP="00073A2B">
      <w:pPr>
        <w:spacing w:before="0"/>
      </w:pPr>
      <w:r>
        <w:separator/>
      </w:r>
    </w:p>
  </w:endnote>
  <w:endnote w:type="continuationSeparator" w:id="0">
    <w:p w14:paraId="09679C05" w14:textId="77777777" w:rsidR="00266C21" w:rsidRDefault="00266C21" w:rsidP="00073A2B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56DF9E" w14:textId="77777777" w:rsidR="007722E4" w:rsidRDefault="007722E4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>
      <w:rPr>
        <w:color w:val="548DD4" w:themeColor="text2" w:themeTint="99"/>
        <w:spacing w:val="60"/>
        <w:sz w:val="24"/>
        <w:szCs w:val="24"/>
      </w:rPr>
      <w:t>Página</w:t>
    </w:r>
    <w:r>
      <w:rPr>
        <w:color w:val="548DD4" w:themeColor="text2" w:themeTint="99"/>
        <w:sz w:val="24"/>
        <w:szCs w:val="24"/>
      </w:rPr>
      <w:t xml:space="preserve">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PAGE   \* MERGEFORMAT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color w:val="17365D" w:themeColor="text2" w:themeShade="BF"/>
        <w:sz w:val="24"/>
        <w:szCs w:val="24"/>
      </w:rPr>
      <w:t>1</w:t>
    </w:r>
    <w:r>
      <w:rPr>
        <w:color w:val="17365D" w:themeColor="text2" w:themeShade="BF"/>
        <w:sz w:val="24"/>
        <w:szCs w:val="24"/>
      </w:rPr>
      <w:fldChar w:fldCharType="end"/>
    </w:r>
    <w:r>
      <w:rPr>
        <w:color w:val="17365D" w:themeColor="text2" w:themeShade="BF"/>
        <w:sz w:val="24"/>
        <w:szCs w:val="24"/>
      </w:rPr>
      <w:t xml:space="preserve"> |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NUMPAGES  \* Arabic  \* MERGEFORMAT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color w:val="17365D" w:themeColor="text2" w:themeShade="BF"/>
        <w:sz w:val="24"/>
        <w:szCs w:val="24"/>
      </w:rPr>
      <w:t>1</w:t>
    </w:r>
    <w:r>
      <w:rPr>
        <w:color w:val="17365D" w:themeColor="text2" w:themeShade="BF"/>
        <w:sz w:val="24"/>
        <w:szCs w:val="24"/>
      </w:rPr>
      <w:fldChar w:fldCharType="end"/>
    </w:r>
  </w:p>
  <w:p w14:paraId="6A603056" w14:textId="77777777" w:rsidR="007722E4" w:rsidRDefault="007722E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83450D" w14:textId="77777777" w:rsidR="00266C21" w:rsidRDefault="00266C21" w:rsidP="00073A2B">
      <w:pPr>
        <w:spacing w:before="0"/>
      </w:pPr>
      <w:r>
        <w:separator/>
      </w:r>
    </w:p>
  </w:footnote>
  <w:footnote w:type="continuationSeparator" w:id="0">
    <w:p w14:paraId="08585828" w14:textId="77777777" w:rsidR="00266C21" w:rsidRDefault="00266C21" w:rsidP="00073A2B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05"/>
      <w:gridCol w:w="6611"/>
    </w:tblGrid>
    <w:tr w:rsidR="00073A2B" w14:paraId="6549FEFF" w14:textId="77777777" w:rsidTr="00C4197F">
      <w:tc>
        <w:tcPr>
          <w:tcW w:w="2405" w:type="dxa"/>
        </w:tcPr>
        <w:p w14:paraId="4B95CC55" w14:textId="59C2C3E7" w:rsidR="00073A2B" w:rsidRDefault="00073A2B">
          <w:pPr>
            <w:pStyle w:val="Encabezado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21627C2C" wp14:editId="2012BC13">
                <wp:simplePos x="0" y="0"/>
                <wp:positionH relativeFrom="column">
                  <wp:posOffset>4445</wp:posOffset>
                </wp:positionH>
                <wp:positionV relativeFrom="paragraph">
                  <wp:posOffset>137795</wp:posOffset>
                </wp:positionV>
                <wp:extent cx="1378800" cy="554400"/>
                <wp:effectExtent l="0" t="0" r="0" b="0"/>
                <wp:wrapSquare wrapText="bothSides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8800" cy="55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611" w:type="dxa"/>
          <w:vAlign w:val="center"/>
        </w:tcPr>
        <w:p w14:paraId="4CCCBBB5" w14:textId="40884E3D" w:rsidR="00073A2B" w:rsidRPr="00073A2B" w:rsidRDefault="009E1E6F" w:rsidP="00073A2B">
          <w:pPr>
            <w:pStyle w:val="Encabezado"/>
            <w:jc w:val="center"/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 xml:space="preserve">HOJA DEL </w:t>
          </w:r>
          <w:r w:rsidRPr="009E1E6F">
            <w:rPr>
              <w:b/>
              <w:bCs/>
              <w:sz w:val="24"/>
              <w:szCs w:val="24"/>
            </w:rPr>
            <w:t>SEGUIMIENTO Y REVISIÓN DE LOS COMPROMISOS</w:t>
          </w:r>
        </w:p>
      </w:tc>
    </w:tr>
  </w:tbl>
  <w:p w14:paraId="0EADF498" w14:textId="77777777" w:rsidR="00073A2B" w:rsidRDefault="00073A2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A2B"/>
    <w:rsid w:val="00073A2B"/>
    <w:rsid w:val="000F7005"/>
    <w:rsid w:val="00266C21"/>
    <w:rsid w:val="002771AE"/>
    <w:rsid w:val="003073F4"/>
    <w:rsid w:val="003A419A"/>
    <w:rsid w:val="00457801"/>
    <w:rsid w:val="00523F33"/>
    <w:rsid w:val="0058599E"/>
    <w:rsid w:val="005A009C"/>
    <w:rsid w:val="005C32C6"/>
    <w:rsid w:val="007722E4"/>
    <w:rsid w:val="00977838"/>
    <w:rsid w:val="009E1E6F"/>
    <w:rsid w:val="00B652DA"/>
    <w:rsid w:val="00C20C7E"/>
    <w:rsid w:val="00C23739"/>
    <w:rsid w:val="00C4197F"/>
    <w:rsid w:val="00DF2E39"/>
    <w:rsid w:val="00E13413"/>
    <w:rsid w:val="00E221F4"/>
    <w:rsid w:val="00E40770"/>
    <w:rsid w:val="00EB1E5D"/>
    <w:rsid w:val="00EB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063B25"/>
  <w15:docId w15:val="{6F105F7C-0FD0-45C8-BF4B-F727A10FA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09C"/>
    <w:pPr>
      <w:spacing w:before="120" w:after="0" w:line="240" w:lineRule="auto"/>
      <w:jc w:val="both"/>
    </w:pPr>
    <w:rPr>
      <w:sz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3073F4"/>
    <w:pPr>
      <w:keepNext/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b/>
      <w:caps/>
      <w:color w:val="FFFFFF" w:themeColor="background1"/>
      <w:spacing w:val="15"/>
      <w:sz w:val="28"/>
      <w:szCs w:val="2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073F4"/>
    <w:pPr>
      <w:keepNext/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outlineLvl w:val="1"/>
    </w:pPr>
    <w:rPr>
      <w:caps/>
      <w:spacing w:val="15"/>
      <w:sz w:val="24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073F4"/>
    <w:pPr>
      <w:keepNext/>
      <w:pBdr>
        <w:top w:val="single" w:sz="6" w:space="2" w:color="4F81BD" w:themeColor="accent1"/>
      </w:pBdr>
      <w:spacing w:before="300"/>
      <w:outlineLvl w:val="2"/>
    </w:pPr>
    <w:rPr>
      <w:b/>
      <w:caps/>
      <w:color w:val="243F60" w:themeColor="accent1" w:themeShade="7F"/>
      <w:spacing w:val="15"/>
      <w:sz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073F4"/>
    <w:pPr>
      <w:keepNext/>
      <w:pBdr>
        <w:top w:val="dotted" w:sz="6" w:space="2" w:color="4F81BD" w:themeColor="accent1"/>
      </w:pBdr>
      <w:spacing w:before="200"/>
      <w:outlineLvl w:val="3"/>
    </w:pPr>
    <w:rPr>
      <w:caps/>
      <w:color w:val="365F91" w:themeColor="accent1" w:themeShade="BF"/>
      <w:spacing w:val="10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073F4"/>
    <w:pPr>
      <w:keepNext/>
      <w:pBdr>
        <w:bottom w:val="single" w:sz="6" w:space="1" w:color="4F81BD" w:themeColor="accent1"/>
      </w:pBdr>
      <w:spacing w:before="200"/>
      <w:outlineLvl w:val="4"/>
    </w:pPr>
    <w:rPr>
      <w:i/>
      <w:caps/>
      <w:color w:val="365F91" w:themeColor="accent1" w:themeShade="BF"/>
      <w:spacing w:val="10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073A2B"/>
    <w:pPr>
      <w:pBdr>
        <w:bottom w:val="dotted" w:sz="6" w:space="1" w:color="4F81BD" w:themeColor="accent1"/>
      </w:pBdr>
      <w:spacing w:before="200"/>
      <w:outlineLvl w:val="5"/>
    </w:pPr>
    <w:rPr>
      <w:caps/>
      <w:color w:val="365F91" w:themeColor="accent1" w:themeShade="BF"/>
      <w:spacing w:val="10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073A2B"/>
    <w:pPr>
      <w:spacing w:before="200"/>
      <w:outlineLvl w:val="6"/>
    </w:pPr>
    <w:rPr>
      <w:caps/>
      <w:color w:val="365F91" w:themeColor="accent1" w:themeShade="BF"/>
      <w:spacing w:val="10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073A2B"/>
    <w:pPr>
      <w:spacing w:before="200"/>
      <w:outlineLvl w:val="7"/>
    </w:pPr>
    <w:rPr>
      <w:caps/>
      <w:spacing w:val="10"/>
      <w:sz w:val="18"/>
      <w:szCs w:val="18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073A2B"/>
    <w:pPr>
      <w:spacing w:before="200"/>
      <w:outlineLvl w:val="8"/>
    </w:pPr>
    <w:rPr>
      <w:i/>
      <w:iCs/>
      <w:caps/>
      <w:spacing w:val="10"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073F4"/>
    <w:rPr>
      <w:b/>
      <w:caps/>
      <w:color w:val="FFFFFF" w:themeColor="background1"/>
      <w:spacing w:val="15"/>
      <w:sz w:val="28"/>
      <w:szCs w:val="22"/>
      <w:shd w:val="clear" w:color="auto" w:fill="4F81BD" w:themeFill="accent1"/>
    </w:rPr>
  </w:style>
  <w:style w:type="character" w:customStyle="1" w:styleId="Ttulo2Car">
    <w:name w:val="Título 2 Car"/>
    <w:basedOn w:val="Fuentedeprrafopredeter"/>
    <w:link w:val="Ttulo2"/>
    <w:uiPriority w:val="9"/>
    <w:rsid w:val="003073F4"/>
    <w:rPr>
      <w:caps/>
      <w:spacing w:val="15"/>
      <w:sz w:val="24"/>
      <w:shd w:val="clear" w:color="auto" w:fill="DBE5F1" w:themeFill="accent1" w:themeFillTint="33"/>
    </w:rPr>
  </w:style>
  <w:style w:type="character" w:customStyle="1" w:styleId="Ttulo3Car">
    <w:name w:val="Título 3 Car"/>
    <w:basedOn w:val="Fuentedeprrafopredeter"/>
    <w:link w:val="Ttulo3"/>
    <w:uiPriority w:val="9"/>
    <w:rsid w:val="003073F4"/>
    <w:rPr>
      <w:b/>
      <w:caps/>
      <w:color w:val="243F60" w:themeColor="accent1" w:themeShade="7F"/>
      <w:spacing w:val="15"/>
      <w:sz w:val="24"/>
    </w:rPr>
  </w:style>
  <w:style w:type="character" w:customStyle="1" w:styleId="Ttulo4Car">
    <w:name w:val="Título 4 Car"/>
    <w:basedOn w:val="Fuentedeprrafopredeter"/>
    <w:link w:val="Ttulo4"/>
    <w:uiPriority w:val="9"/>
    <w:rsid w:val="003073F4"/>
    <w:rPr>
      <w:caps/>
      <w:color w:val="365F91" w:themeColor="accent1" w:themeShade="BF"/>
      <w:spacing w:val="10"/>
      <w:sz w:val="22"/>
    </w:rPr>
  </w:style>
  <w:style w:type="character" w:customStyle="1" w:styleId="Ttulo5Car">
    <w:name w:val="Título 5 Car"/>
    <w:basedOn w:val="Fuentedeprrafopredeter"/>
    <w:link w:val="Ttulo5"/>
    <w:uiPriority w:val="9"/>
    <w:rsid w:val="003073F4"/>
    <w:rPr>
      <w:i/>
      <w:caps/>
      <w:color w:val="365F91" w:themeColor="accent1" w:themeShade="BF"/>
      <w:spacing w:val="10"/>
      <w:sz w:val="22"/>
    </w:rPr>
  </w:style>
  <w:style w:type="character" w:customStyle="1" w:styleId="Ttulo6Car">
    <w:name w:val="Título 6 Car"/>
    <w:basedOn w:val="Fuentedeprrafopredeter"/>
    <w:link w:val="Ttulo6"/>
    <w:uiPriority w:val="9"/>
    <w:rsid w:val="00073A2B"/>
    <w:rPr>
      <w:caps/>
      <w:color w:val="365F91" w:themeColor="accent1" w:themeShade="BF"/>
      <w:spacing w:val="10"/>
    </w:rPr>
  </w:style>
  <w:style w:type="character" w:customStyle="1" w:styleId="Ttulo7Car">
    <w:name w:val="Título 7 Car"/>
    <w:basedOn w:val="Fuentedeprrafopredeter"/>
    <w:link w:val="Ttulo7"/>
    <w:uiPriority w:val="9"/>
    <w:rsid w:val="00073A2B"/>
    <w:rPr>
      <w:caps/>
      <w:color w:val="365F91" w:themeColor="accent1" w:themeShade="BF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rsid w:val="00073A2B"/>
    <w:rPr>
      <w:caps/>
      <w:spacing w:val="10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rsid w:val="00073A2B"/>
    <w:rPr>
      <w:i/>
      <w:iCs/>
      <w:caps/>
      <w:spacing w:val="10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073A2B"/>
    <w:pPr>
      <w:spacing w:before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073A2B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073A2B"/>
    <w:pPr>
      <w:spacing w:before="0" w:after="500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tuloCar">
    <w:name w:val="Subtítulo Car"/>
    <w:basedOn w:val="Fuentedeprrafopredeter"/>
    <w:link w:val="Subttulo"/>
    <w:uiPriority w:val="11"/>
    <w:rsid w:val="00073A2B"/>
    <w:rPr>
      <w:caps/>
      <w:color w:val="595959" w:themeColor="text1" w:themeTint="A6"/>
      <w:spacing w:val="10"/>
      <w:sz w:val="21"/>
      <w:szCs w:val="21"/>
    </w:rPr>
  </w:style>
  <w:style w:type="character" w:styleId="nfasissutil">
    <w:name w:val="Subtle Emphasis"/>
    <w:uiPriority w:val="19"/>
    <w:qFormat/>
    <w:rsid w:val="00073A2B"/>
    <w:rPr>
      <w:i/>
      <w:iCs/>
      <w:color w:val="243F60" w:themeColor="accent1" w:themeShade="7F"/>
    </w:rPr>
  </w:style>
  <w:style w:type="character" w:styleId="nfasis">
    <w:name w:val="Emphasis"/>
    <w:uiPriority w:val="20"/>
    <w:qFormat/>
    <w:rsid w:val="00073A2B"/>
    <w:rPr>
      <w:caps/>
      <w:color w:val="243F60" w:themeColor="accent1" w:themeShade="7F"/>
      <w:spacing w:val="5"/>
    </w:rPr>
  </w:style>
  <w:style w:type="character" w:styleId="nfasisintenso">
    <w:name w:val="Intense Emphasis"/>
    <w:uiPriority w:val="21"/>
    <w:qFormat/>
    <w:rsid w:val="00073A2B"/>
    <w:rPr>
      <w:b/>
      <w:bCs/>
      <w:caps/>
      <w:color w:val="243F60" w:themeColor="accent1" w:themeShade="7F"/>
      <w:spacing w:val="10"/>
    </w:rPr>
  </w:style>
  <w:style w:type="character" w:styleId="Textoennegrita">
    <w:name w:val="Strong"/>
    <w:uiPriority w:val="22"/>
    <w:qFormat/>
    <w:rsid w:val="00073A2B"/>
    <w:rPr>
      <w:b/>
      <w:bCs/>
    </w:rPr>
  </w:style>
  <w:style w:type="paragraph" w:styleId="Cita">
    <w:name w:val="Quote"/>
    <w:basedOn w:val="Normal"/>
    <w:next w:val="Normal"/>
    <w:link w:val="CitaCar"/>
    <w:uiPriority w:val="29"/>
    <w:qFormat/>
    <w:rsid w:val="00073A2B"/>
    <w:rPr>
      <w:i/>
      <w:iCs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073A2B"/>
    <w:rPr>
      <w:i/>
      <w:iCs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73A2B"/>
    <w:pPr>
      <w:spacing w:before="240" w:after="240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73A2B"/>
    <w:rPr>
      <w:color w:val="4F81BD" w:themeColor="accent1"/>
      <w:sz w:val="24"/>
      <w:szCs w:val="24"/>
    </w:rPr>
  </w:style>
  <w:style w:type="character" w:styleId="Referenciasutil">
    <w:name w:val="Subtle Reference"/>
    <w:uiPriority w:val="31"/>
    <w:qFormat/>
    <w:rsid w:val="00073A2B"/>
    <w:rPr>
      <w:b/>
      <w:bCs/>
      <w:color w:val="4F81BD" w:themeColor="accent1"/>
    </w:rPr>
  </w:style>
  <w:style w:type="character" w:styleId="Referenciaintensa">
    <w:name w:val="Intense Reference"/>
    <w:uiPriority w:val="32"/>
    <w:qFormat/>
    <w:rsid w:val="00073A2B"/>
    <w:rPr>
      <w:b/>
      <w:bCs/>
      <w:i/>
      <w:iCs/>
      <w:caps/>
      <w:color w:val="4F81BD" w:themeColor="accent1"/>
    </w:rPr>
  </w:style>
  <w:style w:type="character" w:styleId="Ttulodellibro">
    <w:name w:val="Book Title"/>
    <w:uiPriority w:val="33"/>
    <w:qFormat/>
    <w:rsid w:val="00073A2B"/>
    <w:rPr>
      <w:b/>
      <w:bCs/>
      <w:i/>
      <w:iCs/>
      <w:spacing w:val="0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unhideWhenUsed/>
    <w:rPr>
      <w:color w:val="800080" w:themeColor="followedHyperlink"/>
      <w:u w:val="single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073A2B"/>
    <w:rPr>
      <w:b/>
      <w:bCs/>
      <w:color w:val="365F91" w:themeColor="accent1" w:themeShade="BF"/>
      <w:sz w:val="16"/>
      <w:szCs w:val="16"/>
    </w:rPr>
  </w:style>
  <w:style w:type="paragraph" w:styleId="Sinespaciado">
    <w:name w:val="No Spacing"/>
    <w:uiPriority w:val="1"/>
    <w:qFormat/>
    <w:rsid w:val="00073A2B"/>
    <w:pPr>
      <w:spacing w:after="0" w:line="240" w:lineRule="auto"/>
    </w:pPr>
  </w:style>
  <w:style w:type="paragraph" w:styleId="TtuloTDC">
    <w:name w:val="TOC Heading"/>
    <w:basedOn w:val="Ttulo1"/>
    <w:next w:val="Normal"/>
    <w:uiPriority w:val="39"/>
    <w:semiHidden/>
    <w:unhideWhenUsed/>
    <w:qFormat/>
    <w:rsid w:val="00073A2B"/>
    <w:pPr>
      <w:outlineLvl w:val="9"/>
    </w:pPr>
  </w:style>
  <w:style w:type="paragraph" w:styleId="Encabezado">
    <w:name w:val="header"/>
    <w:basedOn w:val="Normal"/>
    <w:link w:val="EncabezadoCar"/>
    <w:uiPriority w:val="99"/>
    <w:unhideWhenUsed/>
    <w:rsid w:val="00073A2B"/>
    <w:pPr>
      <w:tabs>
        <w:tab w:val="center" w:pos="4252"/>
        <w:tab w:val="right" w:pos="8504"/>
      </w:tabs>
      <w:spacing w:before="0"/>
    </w:pPr>
  </w:style>
  <w:style w:type="character" w:customStyle="1" w:styleId="EncabezadoCar">
    <w:name w:val="Encabezado Car"/>
    <w:basedOn w:val="Fuentedeprrafopredeter"/>
    <w:link w:val="Encabezado"/>
    <w:uiPriority w:val="99"/>
    <w:rsid w:val="00073A2B"/>
  </w:style>
  <w:style w:type="paragraph" w:styleId="Piedepgina">
    <w:name w:val="footer"/>
    <w:basedOn w:val="Normal"/>
    <w:link w:val="PiedepginaCar"/>
    <w:uiPriority w:val="99"/>
    <w:unhideWhenUsed/>
    <w:rsid w:val="00073A2B"/>
    <w:pPr>
      <w:tabs>
        <w:tab w:val="center" w:pos="4252"/>
        <w:tab w:val="right" w:pos="8504"/>
      </w:tabs>
      <w:spacing w:before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73A2B"/>
  </w:style>
  <w:style w:type="table" w:styleId="Tablaconcuadrcula">
    <w:name w:val="Table Grid"/>
    <w:basedOn w:val="Tablanormal"/>
    <w:uiPriority w:val="59"/>
    <w:unhideWhenUsed/>
    <w:rsid w:val="00073A2B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F7005"/>
    <w:pPr>
      <w:widowControl w:val="0"/>
      <w:spacing w:before="0" w:after="0" w:line="240" w:lineRule="auto"/>
    </w:pPr>
    <w:rPr>
      <w:rFonts w:eastAsiaTheme="minorHAns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F7005"/>
    <w:pPr>
      <w:widowControl w:val="0"/>
      <w:spacing w:before="0"/>
      <w:jc w:val="left"/>
    </w:pPr>
    <w:rPr>
      <w:rFonts w:eastAsiaTheme="minorHAnsi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3082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FA3C285BE4BCD4082F43919A87261D4" ma:contentTypeVersion="14" ma:contentTypeDescription="Crear nuevo documento." ma:contentTypeScope="" ma:versionID="3abb3d99afa4699e4cb41969a41ae054">
  <xsd:schema xmlns:xsd="http://www.w3.org/2001/XMLSchema" xmlns:xs="http://www.w3.org/2001/XMLSchema" xmlns:p="http://schemas.microsoft.com/office/2006/metadata/properties" xmlns:ns2="2bbcade9-fca7-44ab-999f-064d2c2f8491" xmlns:ns3="9db0dcc3-da0a-489c-a3d8-74a516f4cb96" targetNamespace="http://schemas.microsoft.com/office/2006/metadata/properties" ma:root="true" ma:fieldsID="b13aec0b24f995967f685fc1d16c03c7" ns2:_="" ns3:_="">
    <xsd:import namespace="2bbcade9-fca7-44ab-999f-064d2c2f8491"/>
    <xsd:import namespace="9db0dcc3-da0a-489c-a3d8-74a516f4cb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cade9-fca7-44ab-999f-064d2c2f84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cdd4a546-8adf-4c52-815a-b7c98147e0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b0dcc3-da0a-489c-a3d8-74a516f4cb9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6110c01-34c4-47ca-93bc-7bee2db606b0}" ma:internalName="TaxCatchAll" ma:showField="CatchAllData" ma:web="9db0dcc3-da0a-489c-a3d8-74a516f4cb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b0dcc3-da0a-489c-a3d8-74a516f4cb96" xsi:nil="true"/>
    <lcf76f155ced4ddcb4097134ff3c332f xmlns="2bbcade9-fca7-44ab-999f-064d2c2f8491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AAD1F1-C826-404B-80C2-457A5DEC6E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093217-3612-45FF-A61B-604957E0D1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bcade9-fca7-44ab-999f-064d2c2f8491"/>
    <ds:schemaRef ds:uri="9db0dcc3-da0a-489c-a3d8-74a516f4cb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DB1666-2ABF-4608-8D8E-B20EB47F1498}">
  <ds:schemaRefs>
    <ds:schemaRef ds:uri="http://schemas.microsoft.com/office/2006/metadata/properties"/>
    <ds:schemaRef ds:uri="http://schemas.microsoft.com/office/infopath/2007/PartnerControls"/>
    <ds:schemaRef ds:uri="9db0dcc3-da0a-489c-a3d8-74a516f4cb96"/>
    <ds:schemaRef ds:uri="2bbcade9-fca7-44ab-999f-064d2c2f8491"/>
  </ds:schemaRefs>
</ds:datastoreItem>
</file>

<file path=customXml/itemProps4.xml><?xml version="1.0" encoding="utf-8"?>
<ds:datastoreItem xmlns:ds="http://schemas.openxmlformats.org/officeDocument/2006/customXml" ds:itemID="{C8482979-39F4-472A-A788-39AB66713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17</TotalTime>
  <Pages>1</Pages>
  <Words>53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Tomás</dc:creator>
  <cp:keywords/>
  <dc:description/>
  <cp:lastModifiedBy>TOMAS VALDES GONZALEZ</cp:lastModifiedBy>
  <cp:revision>10</cp:revision>
  <dcterms:created xsi:type="dcterms:W3CDTF">2020-09-01T19:24:00Z</dcterms:created>
  <dcterms:modified xsi:type="dcterms:W3CDTF">2024-11-04T09:55:00Z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0x0101000FA3C285BE4BCD4082F43919A87261D4</vt:lpwstr>
  </property>
</Properties>
</file>