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571BE" w14:textId="77777777" w:rsidR="00006387" w:rsidRDefault="00006387" w:rsidP="005A009C">
      <w:r w:rsidRPr="00006387">
        <w:t xml:space="preserve">Con motivo de la entrevista a celebrar </w:t>
      </w:r>
      <w:r>
        <w:t>con fecha</w:t>
      </w:r>
    </w:p>
    <w:p w14:paraId="389BF7CC" w14:textId="77777777" w:rsidR="00006387" w:rsidRDefault="00006387" w:rsidP="005A009C">
      <w:r>
        <w:t>C</w:t>
      </w:r>
      <w:r w:rsidRPr="00006387">
        <w:t>on el padre/madre/tutores legales del alumno/a</w:t>
      </w:r>
    </w:p>
    <w:p w14:paraId="4A72533A" w14:textId="77777777" w:rsidR="00006387" w:rsidRDefault="00006387" w:rsidP="005A009C">
      <w:r>
        <w:t>Del Grupo</w:t>
      </w:r>
    </w:p>
    <w:p w14:paraId="660B2A69" w14:textId="77777777" w:rsidR="00006387" w:rsidRDefault="00006387" w:rsidP="005A009C">
      <w:r>
        <w:t>Ciclo Formativo de:</w:t>
      </w:r>
    </w:p>
    <w:p w14:paraId="5B341FF9" w14:textId="3FBC549D" w:rsidR="005C32C6" w:rsidRDefault="00006387" w:rsidP="005A009C">
      <w:r w:rsidRPr="00006387">
        <w:t xml:space="preserve"> solicito la cumplimentación de aquella información concreta, precisa y de relevancia que deba transmitir a la familia: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2"/>
        <w:gridCol w:w="2822"/>
        <w:gridCol w:w="2822"/>
        <w:gridCol w:w="2823"/>
        <w:gridCol w:w="2823"/>
      </w:tblGrid>
      <w:tr w:rsidR="00006387" w14:paraId="712148CC" w14:textId="77777777" w:rsidTr="00006387">
        <w:tc>
          <w:tcPr>
            <w:tcW w:w="2822" w:type="dxa"/>
          </w:tcPr>
          <w:p w14:paraId="5C1D5078" w14:textId="6B005B86" w:rsidR="00006387" w:rsidRDefault="00006387" w:rsidP="005A009C">
            <w:r>
              <w:t>MÓDULO</w:t>
            </w:r>
          </w:p>
        </w:tc>
        <w:tc>
          <w:tcPr>
            <w:tcW w:w="2822" w:type="dxa"/>
          </w:tcPr>
          <w:p w14:paraId="6BA501C1" w14:textId="585A9FBF" w:rsidR="00006387" w:rsidRDefault="00006387" w:rsidP="005A009C">
            <w:r w:rsidRPr="00006387">
              <w:t>Evolución en el aprendizaje. Nivel de trabajo en el aula</w:t>
            </w:r>
            <w:r w:rsidR="00154F61">
              <w:t>/taller/laboratorio</w:t>
            </w:r>
            <w:r w:rsidRPr="00006387">
              <w:t xml:space="preserve"> a nivel individual y a nivel grupal. Dificultades detectadas, si procede (Evitar calificaciones numéricas)</w:t>
            </w:r>
          </w:p>
        </w:tc>
        <w:tc>
          <w:tcPr>
            <w:tcW w:w="2822" w:type="dxa"/>
          </w:tcPr>
          <w:p w14:paraId="3441341D" w14:textId="22FD546C" w:rsidR="00006387" w:rsidRDefault="00006387" w:rsidP="005A009C">
            <w:r w:rsidRPr="00006387">
              <w:t>Grado de cumplimiento de las normas de convivencia</w:t>
            </w:r>
            <w:r w:rsidR="00154F61">
              <w:t xml:space="preserve"> en el </w:t>
            </w:r>
            <w:r w:rsidRPr="00006387">
              <w:t>centro</w:t>
            </w:r>
          </w:p>
        </w:tc>
        <w:tc>
          <w:tcPr>
            <w:tcW w:w="2823" w:type="dxa"/>
          </w:tcPr>
          <w:p w14:paraId="4478FEB2" w14:textId="272CC547" w:rsidR="00006387" w:rsidRDefault="00006387" w:rsidP="005A009C">
            <w:r w:rsidRPr="00006387">
              <w:t>Grado de ejecución de las tareas o deberes escolares, si procede</w:t>
            </w:r>
          </w:p>
        </w:tc>
        <w:tc>
          <w:tcPr>
            <w:tcW w:w="2823" w:type="dxa"/>
          </w:tcPr>
          <w:p w14:paraId="70CFDB69" w14:textId="4BD3E356" w:rsidR="00006387" w:rsidRDefault="00006387" w:rsidP="005A009C">
            <w:r w:rsidRPr="00006387">
              <w:t>Orientaciones para la familia, si procede, y acordes con las dificultades detectadas, en su caso.</w:t>
            </w:r>
          </w:p>
        </w:tc>
      </w:tr>
      <w:tr w:rsidR="00006387" w14:paraId="4CCE48F6" w14:textId="77777777" w:rsidTr="00006387">
        <w:tc>
          <w:tcPr>
            <w:tcW w:w="2822" w:type="dxa"/>
          </w:tcPr>
          <w:p w14:paraId="24F2AB7A" w14:textId="77777777" w:rsidR="00006387" w:rsidRDefault="00006387" w:rsidP="005A009C"/>
        </w:tc>
        <w:tc>
          <w:tcPr>
            <w:tcW w:w="2822" w:type="dxa"/>
          </w:tcPr>
          <w:p w14:paraId="0CA93A6B" w14:textId="77777777" w:rsidR="00006387" w:rsidRDefault="00006387" w:rsidP="005A009C"/>
        </w:tc>
        <w:tc>
          <w:tcPr>
            <w:tcW w:w="2822" w:type="dxa"/>
          </w:tcPr>
          <w:p w14:paraId="5332DF34" w14:textId="77777777" w:rsidR="00006387" w:rsidRDefault="00006387" w:rsidP="005A009C"/>
        </w:tc>
        <w:tc>
          <w:tcPr>
            <w:tcW w:w="2823" w:type="dxa"/>
          </w:tcPr>
          <w:p w14:paraId="61A9C0E7" w14:textId="77777777" w:rsidR="00006387" w:rsidRDefault="00006387" w:rsidP="005A009C"/>
        </w:tc>
        <w:tc>
          <w:tcPr>
            <w:tcW w:w="2823" w:type="dxa"/>
          </w:tcPr>
          <w:p w14:paraId="485A5727" w14:textId="77777777" w:rsidR="00006387" w:rsidRDefault="00006387" w:rsidP="005A009C"/>
        </w:tc>
      </w:tr>
      <w:tr w:rsidR="00006387" w14:paraId="6E33A519" w14:textId="77777777" w:rsidTr="00006387">
        <w:tc>
          <w:tcPr>
            <w:tcW w:w="2822" w:type="dxa"/>
          </w:tcPr>
          <w:p w14:paraId="20D1DE62" w14:textId="77777777" w:rsidR="00006387" w:rsidRDefault="00006387" w:rsidP="005A009C"/>
        </w:tc>
        <w:tc>
          <w:tcPr>
            <w:tcW w:w="2822" w:type="dxa"/>
          </w:tcPr>
          <w:p w14:paraId="2E4D275A" w14:textId="77777777" w:rsidR="00006387" w:rsidRDefault="00006387" w:rsidP="005A009C"/>
        </w:tc>
        <w:tc>
          <w:tcPr>
            <w:tcW w:w="2822" w:type="dxa"/>
          </w:tcPr>
          <w:p w14:paraId="60EB61B0" w14:textId="77777777" w:rsidR="00006387" w:rsidRDefault="00006387" w:rsidP="005A009C"/>
        </w:tc>
        <w:tc>
          <w:tcPr>
            <w:tcW w:w="2823" w:type="dxa"/>
          </w:tcPr>
          <w:p w14:paraId="410F8D68" w14:textId="77777777" w:rsidR="00006387" w:rsidRDefault="00006387" w:rsidP="005A009C"/>
        </w:tc>
        <w:tc>
          <w:tcPr>
            <w:tcW w:w="2823" w:type="dxa"/>
          </w:tcPr>
          <w:p w14:paraId="0CB09AE9" w14:textId="77777777" w:rsidR="00006387" w:rsidRDefault="00006387" w:rsidP="005A009C"/>
        </w:tc>
      </w:tr>
      <w:tr w:rsidR="00006387" w14:paraId="14042543" w14:textId="77777777" w:rsidTr="00006387">
        <w:tc>
          <w:tcPr>
            <w:tcW w:w="2822" w:type="dxa"/>
          </w:tcPr>
          <w:p w14:paraId="4E51A2B9" w14:textId="77777777" w:rsidR="00006387" w:rsidRDefault="00006387" w:rsidP="005A009C"/>
        </w:tc>
        <w:tc>
          <w:tcPr>
            <w:tcW w:w="2822" w:type="dxa"/>
          </w:tcPr>
          <w:p w14:paraId="2CDC69C0" w14:textId="77777777" w:rsidR="00006387" w:rsidRDefault="00006387" w:rsidP="005A009C"/>
        </w:tc>
        <w:tc>
          <w:tcPr>
            <w:tcW w:w="2822" w:type="dxa"/>
          </w:tcPr>
          <w:p w14:paraId="1ED1BCB9" w14:textId="77777777" w:rsidR="00006387" w:rsidRDefault="00006387" w:rsidP="005A009C"/>
        </w:tc>
        <w:tc>
          <w:tcPr>
            <w:tcW w:w="2823" w:type="dxa"/>
          </w:tcPr>
          <w:p w14:paraId="6F41D41B" w14:textId="77777777" w:rsidR="00006387" w:rsidRDefault="00006387" w:rsidP="005A009C"/>
        </w:tc>
        <w:tc>
          <w:tcPr>
            <w:tcW w:w="2823" w:type="dxa"/>
          </w:tcPr>
          <w:p w14:paraId="4B72F3EA" w14:textId="77777777" w:rsidR="00006387" w:rsidRDefault="00006387" w:rsidP="005A009C"/>
        </w:tc>
      </w:tr>
      <w:tr w:rsidR="00006387" w14:paraId="18276CB2" w14:textId="77777777" w:rsidTr="00006387">
        <w:tc>
          <w:tcPr>
            <w:tcW w:w="2822" w:type="dxa"/>
          </w:tcPr>
          <w:p w14:paraId="7E16393A" w14:textId="77777777" w:rsidR="00006387" w:rsidRDefault="00006387" w:rsidP="005A009C"/>
        </w:tc>
        <w:tc>
          <w:tcPr>
            <w:tcW w:w="2822" w:type="dxa"/>
          </w:tcPr>
          <w:p w14:paraId="359E679F" w14:textId="77777777" w:rsidR="00006387" w:rsidRDefault="00006387" w:rsidP="005A009C"/>
        </w:tc>
        <w:tc>
          <w:tcPr>
            <w:tcW w:w="2822" w:type="dxa"/>
          </w:tcPr>
          <w:p w14:paraId="18FA1ADA" w14:textId="77777777" w:rsidR="00006387" w:rsidRDefault="00006387" w:rsidP="005A009C"/>
        </w:tc>
        <w:tc>
          <w:tcPr>
            <w:tcW w:w="2823" w:type="dxa"/>
          </w:tcPr>
          <w:p w14:paraId="4DE4D9BD" w14:textId="77777777" w:rsidR="00006387" w:rsidRDefault="00006387" w:rsidP="005A009C"/>
        </w:tc>
        <w:tc>
          <w:tcPr>
            <w:tcW w:w="2823" w:type="dxa"/>
          </w:tcPr>
          <w:p w14:paraId="5F81F882" w14:textId="77777777" w:rsidR="00006387" w:rsidRDefault="00006387" w:rsidP="005A009C"/>
        </w:tc>
      </w:tr>
      <w:tr w:rsidR="00006387" w14:paraId="4CFE2806" w14:textId="77777777" w:rsidTr="00006387">
        <w:tc>
          <w:tcPr>
            <w:tcW w:w="2822" w:type="dxa"/>
          </w:tcPr>
          <w:p w14:paraId="3B81977F" w14:textId="77777777" w:rsidR="00006387" w:rsidRDefault="00006387" w:rsidP="005A009C"/>
        </w:tc>
        <w:tc>
          <w:tcPr>
            <w:tcW w:w="2822" w:type="dxa"/>
          </w:tcPr>
          <w:p w14:paraId="759DAAC4" w14:textId="77777777" w:rsidR="00006387" w:rsidRDefault="00006387" w:rsidP="005A009C"/>
        </w:tc>
        <w:tc>
          <w:tcPr>
            <w:tcW w:w="2822" w:type="dxa"/>
          </w:tcPr>
          <w:p w14:paraId="3CAD13EB" w14:textId="77777777" w:rsidR="00006387" w:rsidRDefault="00006387" w:rsidP="005A009C"/>
        </w:tc>
        <w:tc>
          <w:tcPr>
            <w:tcW w:w="2823" w:type="dxa"/>
          </w:tcPr>
          <w:p w14:paraId="56E1FBCE" w14:textId="77777777" w:rsidR="00006387" w:rsidRDefault="00006387" w:rsidP="005A009C"/>
        </w:tc>
        <w:tc>
          <w:tcPr>
            <w:tcW w:w="2823" w:type="dxa"/>
          </w:tcPr>
          <w:p w14:paraId="3685FB15" w14:textId="77777777" w:rsidR="00006387" w:rsidRDefault="00006387" w:rsidP="005A009C"/>
        </w:tc>
      </w:tr>
    </w:tbl>
    <w:p w14:paraId="5EE70D79" w14:textId="77777777" w:rsidR="00006387" w:rsidRPr="00073A2B" w:rsidRDefault="00006387" w:rsidP="005A009C"/>
    <w:sectPr w:rsidR="00006387" w:rsidRPr="00073A2B" w:rsidSect="00006387">
      <w:headerReference w:type="default" r:id="rId10"/>
      <w:footerReference w:type="default" r:id="rId11"/>
      <w:pgSz w:w="16838" w:h="11906" w:orient="landscape"/>
      <w:pgMar w:top="1440" w:right="1276" w:bottom="1440" w:left="144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6A1B8" w14:textId="77777777" w:rsidR="008B3FCE" w:rsidRDefault="008B3FCE" w:rsidP="00073A2B">
      <w:pPr>
        <w:spacing w:before="0"/>
      </w:pPr>
      <w:r>
        <w:separator/>
      </w:r>
    </w:p>
  </w:endnote>
  <w:endnote w:type="continuationSeparator" w:id="0">
    <w:p w14:paraId="1B8613A1" w14:textId="77777777" w:rsidR="008B3FCE" w:rsidRDefault="008B3FCE" w:rsidP="00073A2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6DF9E" w14:textId="77777777" w:rsidR="007722E4" w:rsidRDefault="007722E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6A603056" w14:textId="77777777" w:rsidR="007722E4" w:rsidRDefault="00772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518F8" w14:textId="77777777" w:rsidR="008B3FCE" w:rsidRDefault="008B3FCE" w:rsidP="00073A2B">
      <w:pPr>
        <w:spacing w:before="0"/>
      </w:pPr>
      <w:r>
        <w:separator/>
      </w:r>
    </w:p>
  </w:footnote>
  <w:footnote w:type="continuationSeparator" w:id="0">
    <w:p w14:paraId="729AD92F" w14:textId="77777777" w:rsidR="008B3FCE" w:rsidRDefault="008B3FCE" w:rsidP="00073A2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611"/>
    </w:tblGrid>
    <w:tr w:rsidR="00073A2B" w14:paraId="6549FEFF" w14:textId="77777777" w:rsidTr="00C4197F">
      <w:tc>
        <w:tcPr>
          <w:tcW w:w="2405" w:type="dxa"/>
        </w:tcPr>
        <w:p w14:paraId="4B95CC55" w14:textId="59C2C3E7" w:rsidR="00073A2B" w:rsidRDefault="00073A2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1627C2C" wp14:editId="2012BC13">
                <wp:simplePos x="0" y="0"/>
                <wp:positionH relativeFrom="column">
                  <wp:posOffset>4445</wp:posOffset>
                </wp:positionH>
                <wp:positionV relativeFrom="paragraph">
                  <wp:posOffset>137795</wp:posOffset>
                </wp:positionV>
                <wp:extent cx="1378800" cy="55440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800" cy="55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11" w:type="dxa"/>
          <w:vAlign w:val="center"/>
        </w:tcPr>
        <w:p w14:paraId="4CCCBBB5" w14:textId="13A54FC4" w:rsidR="00073A2B" w:rsidRPr="00073A2B" w:rsidRDefault="00D60E49" w:rsidP="00073A2B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 w:rsidRPr="00D60E49">
            <w:rPr>
              <w:b/>
              <w:bCs/>
              <w:sz w:val="24"/>
              <w:szCs w:val="24"/>
            </w:rPr>
            <w:t>MODELO DE RECOGIDA DE INFORMACIÓN DEL RESTO DEL EQUIPO DOCENTE</w:t>
          </w:r>
        </w:p>
      </w:tc>
    </w:tr>
  </w:tbl>
  <w:p w14:paraId="0EADF498" w14:textId="77777777" w:rsidR="00073A2B" w:rsidRDefault="00073A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2B"/>
    <w:rsid w:val="00006387"/>
    <w:rsid w:val="00073A2B"/>
    <w:rsid w:val="00130B47"/>
    <w:rsid w:val="00154F61"/>
    <w:rsid w:val="002B2F96"/>
    <w:rsid w:val="003073F4"/>
    <w:rsid w:val="00457801"/>
    <w:rsid w:val="005A009C"/>
    <w:rsid w:val="005C32C6"/>
    <w:rsid w:val="00754EEF"/>
    <w:rsid w:val="007722E4"/>
    <w:rsid w:val="008A3195"/>
    <w:rsid w:val="008B3FCE"/>
    <w:rsid w:val="00962317"/>
    <w:rsid w:val="00977838"/>
    <w:rsid w:val="00B652DA"/>
    <w:rsid w:val="00C23739"/>
    <w:rsid w:val="00C4197F"/>
    <w:rsid w:val="00C657B8"/>
    <w:rsid w:val="00D23EE5"/>
    <w:rsid w:val="00D60E49"/>
    <w:rsid w:val="00DE4ECD"/>
    <w:rsid w:val="00E13413"/>
    <w:rsid w:val="00E253B7"/>
    <w:rsid w:val="00E40770"/>
    <w:rsid w:val="00EA1E40"/>
    <w:rsid w:val="00E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63B25"/>
  <w15:docId w15:val="{6F105F7C-0FD0-45C8-BF4B-F727A10F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09C"/>
    <w:pPr>
      <w:spacing w:before="120" w:after="0" w:line="240" w:lineRule="auto"/>
      <w:jc w:val="both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3073F4"/>
    <w:pPr>
      <w:keepNext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073F4"/>
    <w:pPr>
      <w:keepNext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073F4"/>
    <w:pPr>
      <w:keepNext/>
      <w:pBdr>
        <w:top w:val="single" w:sz="6" w:space="2" w:color="4F81BD" w:themeColor="accent1"/>
      </w:pBdr>
      <w:spacing w:before="300"/>
      <w:outlineLvl w:val="2"/>
    </w:pPr>
    <w:rPr>
      <w:b/>
      <w:caps/>
      <w:color w:val="243F60" w:themeColor="accent1" w:themeShade="7F"/>
      <w:spacing w:val="15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73F4"/>
    <w:pPr>
      <w:keepNext/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73F4"/>
    <w:pPr>
      <w:keepNext/>
      <w:pBdr>
        <w:bottom w:val="single" w:sz="6" w:space="1" w:color="4F81BD" w:themeColor="accent1"/>
      </w:pBdr>
      <w:spacing w:before="200"/>
      <w:outlineLvl w:val="4"/>
    </w:pPr>
    <w:rPr>
      <w:i/>
      <w:caps/>
      <w:color w:val="365F91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73A2B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073A2B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73A2B"/>
    <w:pPr>
      <w:spacing w:before="2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73A2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3F4"/>
    <w:rPr>
      <w:b/>
      <w:caps/>
      <w:color w:val="FFFFFF" w:themeColor="background1"/>
      <w:spacing w:val="15"/>
      <w:sz w:val="28"/>
      <w:szCs w:val="22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3073F4"/>
    <w:rPr>
      <w:caps/>
      <w:spacing w:val="15"/>
      <w:sz w:val="24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3073F4"/>
    <w:rPr>
      <w:b/>
      <w:caps/>
      <w:color w:val="243F60" w:themeColor="accent1" w:themeShade="7F"/>
      <w:spacing w:val="15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073F4"/>
    <w:rPr>
      <w:caps/>
      <w:color w:val="365F91" w:themeColor="accent1" w:themeShade="BF"/>
      <w:spacing w:val="10"/>
      <w:sz w:val="22"/>
    </w:rPr>
  </w:style>
  <w:style w:type="character" w:customStyle="1" w:styleId="Ttulo5Car">
    <w:name w:val="Título 5 Car"/>
    <w:basedOn w:val="Fuentedeprrafopredeter"/>
    <w:link w:val="Ttulo5"/>
    <w:uiPriority w:val="9"/>
    <w:rsid w:val="003073F4"/>
    <w:rPr>
      <w:i/>
      <w:caps/>
      <w:color w:val="365F91" w:themeColor="accent1" w:themeShade="BF"/>
      <w:spacing w:val="10"/>
      <w:sz w:val="22"/>
    </w:rPr>
  </w:style>
  <w:style w:type="character" w:customStyle="1" w:styleId="Ttulo6Car">
    <w:name w:val="Título 6 Car"/>
    <w:basedOn w:val="Fuentedeprrafopredeter"/>
    <w:link w:val="Ttulo6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sid w:val="00073A2B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sid w:val="00073A2B"/>
    <w:rPr>
      <w:i/>
      <w:iCs/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73A2B"/>
    <w:pPr>
      <w:spacing w:before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73A2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73A2B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073A2B"/>
    <w:rPr>
      <w:caps/>
      <w:color w:val="595959" w:themeColor="text1" w:themeTint="A6"/>
      <w:spacing w:val="10"/>
      <w:sz w:val="21"/>
      <w:szCs w:val="21"/>
    </w:rPr>
  </w:style>
  <w:style w:type="character" w:styleId="nfasissutil">
    <w:name w:val="Subtle Emphasis"/>
    <w:uiPriority w:val="19"/>
    <w:qFormat/>
    <w:rsid w:val="00073A2B"/>
    <w:rPr>
      <w:i/>
      <w:iCs/>
      <w:color w:val="243F60" w:themeColor="accent1" w:themeShade="7F"/>
    </w:rPr>
  </w:style>
  <w:style w:type="character" w:styleId="nfasis">
    <w:name w:val="Emphasis"/>
    <w:uiPriority w:val="20"/>
    <w:qFormat/>
    <w:rsid w:val="00073A2B"/>
    <w:rPr>
      <w:caps/>
      <w:color w:val="243F60" w:themeColor="accent1" w:themeShade="7F"/>
      <w:spacing w:val="5"/>
    </w:rPr>
  </w:style>
  <w:style w:type="character" w:styleId="nfasisintenso">
    <w:name w:val="Intense Emphasis"/>
    <w:uiPriority w:val="21"/>
    <w:qFormat/>
    <w:rsid w:val="00073A2B"/>
    <w:rPr>
      <w:b/>
      <w:bCs/>
      <w:caps/>
      <w:color w:val="243F60" w:themeColor="accent1" w:themeShade="7F"/>
      <w:spacing w:val="10"/>
    </w:rPr>
  </w:style>
  <w:style w:type="character" w:styleId="Textoennegrita">
    <w:name w:val="Strong"/>
    <w:uiPriority w:val="22"/>
    <w:qFormat/>
    <w:rsid w:val="00073A2B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073A2B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73A2B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3A2B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3A2B"/>
    <w:rPr>
      <w:color w:val="4F81BD" w:themeColor="accent1"/>
      <w:sz w:val="24"/>
      <w:szCs w:val="24"/>
    </w:rPr>
  </w:style>
  <w:style w:type="character" w:styleId="Referenciasutil">
    <w:name w:val="Subtle Reference"/>
    <w:uiPriority w:val="31"/>
    <w:qFormat/>
    <w:rsid w:val="00073A2B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073A2B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073A2B"/>
    <w:rPr>
      <w:b/>
      <w:bCs/>
      <w:i/>
      <w:iCs/>
      <w:spacing w:val="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73A2B"/>
    <w:rPr>
      <w:b/>
      <w:bCs/>
      <w:color w:val="365F91" w:themeColor="accent1" w:themeShade="BF"/>
      <w:sz w:val="16"/>
      <w:szCs w:val="16"/>
    </w:rPr>
  </w:style>
  <w:style w:type="paragraph" w:styleId="Sinespaciado">
    <w:name w:val="No Spacing"/>
    <w:uiPriority w:val="1"/>
    <w:qFormat/>
    <w:rsid w:val="00073A2B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073A2B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073A2B"/>
  </w:style>
  <w:style w:type="paragraph" w:styleId="Piedepgina">
    <w:name w:val="footer"/>
    <w:basedOn w:val="Normal"/>
    <w:link w:val="Piedepgina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A2B"/>
  </w:style>
  <w:style w:type="table" w:styleId="Tablaconcuadrcula">
    <w:name w:val="Table Grid"/>
    <w:basedOn w:val="Tablanormal"/>
    <w:uiPriority w:val="59"/>
    <w:unhideWhenUsed/>
    <w:rsid w:val="00073A2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dcc3-da0a-489c-a3d8-74a516f4cb96" xsi:nil="true"/>
    <lcf76f155ced4ddcb4097134ff3c332f xmlns="2bbcade9-fca7-44ab-999f-064d2c2f84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A3C285BE4BCD4082F43919A87261D4" ma:contentTypeVersion="14" ma:contentTypeDescription="Crear nuevo documento." ma:contentTypeScope="" ma:versionID="3abb3d99afa4699e4cb41969a41ae054">
  <xsd:schema xmlns:xsd="http://www.w3.org/2001/XMLSchema" xmlns:xs="http://www.w3.org/2001/XMLSchema" xmlns:p="http://schemas.microsoft.com/office/2006/metadata/properties" xmlns:ns2="2bbcade9-fca7-44ab-999f-064d2c2f8491" xmlns:ns3="9db0dcc3-da0a-489c-a3d8-74a516f4cb96" targetNamespace="http://schemas.microsoft.com/office/2006/metadata/properties" ma:root="true" ma:fieldsID="b13aec0b24f995967f685fc1d16c03c7" ns2:_="" ns3:_="">
    <xsd:import namespace="2bbcade9-fca7-44ab-999f-064d2c2f8491"/>
    <xsd:import namespace="9db0dcc3-da0a-489c-a3d8-74a516f4c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cade9-fca7-44ab-999f-064d2c2f8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cdd4a546-8adf-4c52-815a-b7c98147e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dcc3-da0a-489c-a3d8-74a516f4cb9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6110c01-34c4-47ca-93bc-7bee2db606b0}" ma:internalName="TaxCatchAll" ma:showField="CatchAllData" ma:web="9db0dcc3-da0a-489c-a3d8-74a516f4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82979-39F4-472A-A788-39AB66713C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DB1666-2ABF-4608-8D8E-B20EB47F1498}">
  <ds:schemaRefs>
    <ds:schemaRef ds:uri="http://schemas.microsoft.com/office/2006/metadata/properties"/>
    <ds:schemaRef ds:uri="http://schemas.microsoft.com/office/infopath/2007/PartnerControls"/>
    <ds:schemaRef ds:uri="9db0dcc3-da0a-489c-a3d8-74a516f4cb96"/>
    <ds:schemaRef ds:uri="2bbcade9-fca7-44ab-999f-064d2c2f8491"/>
  </ds:schemaRefs>
</ds:datastoreItem>
</file>

<file path=customXml/itemProps3.xml><?xml version="1.0" encoding="utf-8"?>
<ds:datastoreItem xmlns:ds="http://schemas.openxmlformats.org/officeDocument/2006/customXml" ds:itemID="{29093217-3612-45FF-A61B-604957E0D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cade9-fca7-44ab-999f-064d2c2f8491"/>
    <ds:schemaRef ds:uri="9db0dcc3-da0a-489c-a3d8-74a516f4c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AAD1F1-C826-404B-80C2-457A5DEC6E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18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</dc:creator>
  <cp:keywords/>
  <dc:description/>
  <cp:lastModifiedBy>TOMAS VALDES GONZALEZ</cp:lastModifiedBy>
  <cp:revision>5</cp:revision>
  <dcterms:created xsi:type="dcterms:W3CDTF">2024-11-04T09:58:00Z</dcterms:created>
  <dcterms:modified xsi:type="dcterms:W3CDTF">2024-11-05T12:50:00Z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0x0101000FA3C285BE4BCD4082F43919A87261D4</vt:lpwstr>
  </property>
</Properties>
</file>