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172"/>
        <w:gridCol w:w="522"/>
        <w:gridCol w:w="2358"/>
      </w:tblGrid>
      <w:tr w:rsidR="00E17342" w14:paraId="317F99AA" w14:textId="77777777" w:rsidTr="00035C19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</w:tcPr>
          <w:p w14:paraId="54529DC9" w14:textId="379E7076" w:rsidR="00E17342" w:rsidRDefault="00E17342" w:rsidP="005A009C">
            <w:r w:rsidRPr="00E17342">
              <w:t>D/Dª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07C095B" w14:textId="77777777" w:rsidR="00E17342" w:rsidRDefault="00E17342" w:rsidP="005A009C"/>
        </w:tc>
      </w:tr>
      <w:tr w:rsidR="00E17342" w14:paraId="4C5EB45B" w14:textId="77777777" w:rsidTr="00035C19">
        <w:trPr>
          <w:jc w:val="center"/>
        </w:trPr>
        <w:tc>
          <w:tcPr>
            <w:tcW w:w="3964" w:type="dxa"/>
            <w:tcBorders>
              <w:left w:val="single" w:sz="4" w:space="0" w:color="auto"/>
            </w:tcBorders>
          </w:tcPr>
          <w:p w14:paraId="77DA6762" w14:textId="77777777" w:rsidR="00E17342" w:rsidRDefault="009B3135" w:rsidP="005A009C">
            <w:r>
              <w:t xml:space="preserve">Como </w:t>
            </w:r>
            <w:r w:rsidR="00E17342" w:rsidRPr="00E17342">
              <w:t>padre/madre/tutores legales del alumno/a</w:t>
            </w:r>
          </w:p>
          <w:p w14:paraId="0736CBAE" w14:textId="7DA9A9F7" w:rsidR="00F909BF" w:rsidRDefault="00F909BF" w:rsidP="005A009C"/>
        </w:tc>
        <w:tc>
          <w:tcPr>
            <w:tcW w:w="5052" w:type="dxa"/>
            <w:gridSpan w:val="3"/>
            <w:tcBorders>
              <w:right w:val="single" w:sz="4" w:space="0" w:color="auto"/>
            </w:tcBorders>
          </w:tcPr>
          <w:p w14:paraId="5C3084AC" w14:textId="77777777" w:rsidR="00E17342" w:rsidRDefault="00E17342" w:rsidP="005A009C"/>
        </w:tc>
      </w:tr>
      <w:tr w:rsidR="00E17342" w14:paraId="55631CD9" w14:textId="77777777" w:rsidTr="00035C19">
        <w:trPr>
          <w:jc w:val="center"/>
        </w:trPr>
        <w:tc>
          <w:tcPr>
            <w:tcW w:w="6658" w:type="dxa"/>
            <w:gridSpan w:val="3"/>
            <w:tcBorders>
              <w:left w:val="single" w:sz="4" w:space="0" w:color="auto"/>
            </w:tcBorders>
          </w:tcPr>
          <w:p w14:paraId="602F9D11" w14:textId="4DCE11A5" w:rsidR="00F909BF" w:rsidRPr="00F909BF" w:rsidRDefault="00E17342" w:rsidP="005A009C">
            <w:pPr>
              <w:rPr>
                <w:sz w:val="36"/>
                <w:szCs w:val="36"/>
              </w:rPr>
            </w:pPr>
            <w:r w:rsidRPr="00E17342">
              <w:t>solicitan entrevista para</w:t>
            </w:r>
            <w:r w:rsidR="009B3135">
              <w:t xml:space="preserve"> tener una entrevista de </w:t>
            </w:r>
            <w:r>
              <w:t>tutoría</w:t>
            </w:r>
          </w:p>
          <w:p w14:paraId="60653A12" w14:textId="77777777" w:rsidR="00F909BF" w:rsidRDefault="00F909BF" w:rsidP="005A009C"/>
          <w:p w14:paraId="7CD9A891" w14:textId="51EF3230" w:rsidR="00F909BF" w:rsidRDefault="00F909BF" w:rsidP="005A009C">
            <w:r>
              <w:t>con el profesor/a del módulo</w:t>
            </w:r>
          </w:p>
          <w:p w14:paraId="2E6082F8" w14:textId="77777777" w:rsidR="00F909BF" w:rsidRDefault="00F909BF" w:rsidP="005A009C"/>
          <w:p w14:paraId="6839DE93" w14:textId="0A5F23BF" w:rsidR="00E17342" w:rsidRDefault="00E17342" w:rsidP="005A009C">
            <w:r>
              <w:t>con fecha:</w:t>
            </w:r>
          </w:p>
        </w:tc>
        <w:tc>
          <w:tcPr>
            <w:tcW w:w="2358" w:type="dxa"/>
            <w:tcBorders>
              <w:right w:val="single" w:sz="4" w:space="0" w:color="auto"/>
            </w:tcBorders>
          </w:tcPr>
          <w:p w14:paraId="1047E6F6" w14:textId="77777777" w:rsidR="00E17342" w:rsidRDefault="00F909BF" w:rsidP="005A009C">
            <w:pPr>
              <w:rPr>
                <w:rFonts w:cstheme="minorHAnsi"/>
                <w:sz w:val="36"/>
                <w:szCs w:val="36"/>
              </w:rPr>
            </w:pPr>
            <w:r w:rsidRPr="00F909BF">
              <w:rPr>
                <w:rFonts w:cstheme="minorHAnsi"/>
                <w:sz w:val="36"/>
                <w:szCs w:val="36"/>
              </w:rPr>
              <w:t>□</w:t>
            </w:r>
          </w:p>
          <w:p w14:paraId="0F1C8D3D" w14:textId="317433AD" w:rsidR="00F909BF" w:rsidRDefault="00F909BF" w:rsidP="005A009C">
            <w:r w:rsidRPr="00F909BF">
              <w:rPr>
                <w:rFonts w:cstheme="minorHAnsi"/>
                <w:sz w:val="36"/>
                <w:szCs w:val="36"/>
              </w:rPr>
              <w:t>□</w:t>
            </w:r>
          </w:p>
        </w:tc>
      </w:tr>
      <w:tr w:rsidR="00E17342" w14:paraId="5A0BF7D5" w14:textId="77777777" w:rsidTr="00035C19">
        <w:trPr>
          <w:jc w:val="center"/>
        </w:trPr>
        <w:tc>
          <w:tcPr>
            <w:tcW w:w="3964" w:type="dxa"/>
            <w:tcBorders>
              <w:left w:val="single" w:sz="4" w:space="0" w:color="auto"/>
              <w:bottom w:val="single" w:sz="4" w:space="0" w:color="auto"/>
            </w:tcBorders>
          </w:tcPr>
          <w:p w14:paraId="2391F55C" w14:textId="77777777" w:rsidR="00E17342" w:rsidRDefault="00E17342" w:rsidP="005A009C">
            <w:r>
              <w:t>Fdo.:</w:t>
            </w:r>
          </w:p>
          <w:p w14:paraId="02DB21A5" w14:textId="77777777" w:rsidR="00E10F4B" w:rsidRDefault="00E10F4B" w:rsidP="005A009C"/>
          <w:p w14:paraId="565699CE" w14:textId="71B7BF6F" w:rsidR="009B3135" w:rsidRDefault="009B3135" w:rsidP="005A009C"/>
        </w:tc>
        <w:tc>
          <w:tcPr>
            <w:tcW w:w="505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3576008" w14:textId="77777777" w:rsidR="00E17342" w:rsidRDefault="00E17342" w:rsidP="005A009C"/>
        </w:tc>
      </w:tr>
      <w:tr w:rsidR="009B3135" w14:paraId="66E97157" w14:textId="77777777" w:rsidTr="00035C19">
        <w:trPr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7ECA" w14:textId="49CAF75A" w:rsidR="009B3135" w:rsidRDefault="009B3135" w:rsidP="00E17342">
            <w:r>
              <w:t xml:space="preserve">Queda confirmada la entrevista para el día                              </w:t>
            </w:r>
            <w:r w:rsidRPr="009B3135">
              <w:t>a las                     horas en la Sala Auxiliar de la zona de los despachos del CIFP</w:t>
            </w:r>
          </w:p>
          <w:p w14:paraId="3989A74D" w14:textId="77777777" w:rsidR="009B3135" w:rsidRDefault="009B3135" w:rsidP="00E17342"/>
          <w:p w14:paraId="77C2D71C" w14:textId="0A80185B" w:rsidR="009B3135" w:rsidRDefault="009B3135" w:rsidP="00E17342">
            <w:r>
              <w:t>Firma del tutor/a:</w:t>
            </w:r>
          </w:p>
          <w:p w14:paraId="7530A9A7" w14:textId="07A3B951" w:rsidR="009B3135" w:rsidRDefault="009B3135" w:rsidP="005A009C"/>
        </w:tc>
      </w:tr>
      <w:tr w:rsidR="009B3135" w14:paraId="180AA40D" w14:textId="77777777" w:rsidTr="00035C19">
        <w:trPr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E237" w14:textId="40D5F048" w:rsidR="009B3135" w:rsidRDefault="009B3135" w:rsidP="00E17342">
            <w:r>
              <w:t xml:space="preserve">Lamento comunicarles que el día solicitado por Vds. está agendado por otras familias por lo que les propongo el día                            a las horas en </w:t>
            </w:r>
            <w:r w:rsidRPr="009B3135">
              <w:t>la Sala Auxiliar de la zona de los despachos del CIFP</w:t>
            </w:r>
            <w:r>
              <w:t>.</w:t>
            </w:r>
          </w:p>
          <w:p w14:paraId="42674A9F" w14:textId="77777777" w:rsidR="009B3135" w:rsidRDefault="009B3135" w:rsidP="00E17342"/>
          <w:p w14:paraId="0FA68C28" w14:textId="77777777" w:rsidR="009B3135" w:rsidRDefault="009B3135" w:rsidP="00E17342">
            <w:r>
              <w:t>Ruego confirmen su asistencia.</w:t>
            </w:r>
          </w:p>
          <w:p w14:paraId="19987AF7" w14:textId="77777777" w:rsidR="009B3135" w:rsidRDefault="009B3135" w:rsidP="005A009C">
            <w:r>
              <w:t>Firma del tutor/a</w:t>
            </w:r>
          </w:p>
          <w:p w14:paraId="26A2E107" w14:textId="77777777" w:rsidR="009B3135" w:rsidRDefault="009B3135" w:rsidP="005A009C"/>
          <w:p w14:paraId="73C4ACBC" w14:textId="77777777" w:rsidR="009B3135" w:rsidRDefault="009B3135" w:rsidP="005A009C"/>
          <w:p w14:paraId="3049BDFF" w14:textId="6A6FCE99" w:rsidR="009B3135" w:rsidRDefault="009B3135" w:rsidP="005A009C"/>
        </w:tc>
      </w:tr>
      <w:tr w:rsidR="009B3135" w14:paraId="6C59A0FB" w14:textId="77777777" w:rsidTr="00035C19">
        <w:trPr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</w:tcBorders>
          </w:tcPr>
          <w:p w14:paraId="491E1B9A" w14:textId="39D971A3" w:rsidR="009B3135" w:rsidRDefault="009B3135" w:rsidP="00E17342">
            <w:r>
              <w:t>D./D. ª como padre/madre/tutores legales del alumno/a arriba citado, confirmo/confirmamos mi/nuestra asistencia a dicha reunión.</w:t>
            </w:r>
          </w:p>
          <w:p w14:paraId="1386B1C4" w14:textId="4E10723E" w:rsidR="009B3135" w:rsidRDefault="009B3135" w:rsidP="00E17342">
            <w:r>
              <w:t>Fecha</w:t>
            </w:r>
          </w:p>
          <w:p w14:paraId="11FB2F7E" w14:textId="79A59898" w:rsidR="009B3135" w:rsidRDefault="009B3135" w:rsidP="005A009C"/>
        </w:tc>
      </w:tr>
      <w:tr w:rsidR="009B3135" w14:paraId="66ACF65E" w14:textId="77777777" w:rsidTr="00035C19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14:paraId="58AC7FA8" w14:textId="77777777" w:rsidR="009B3135" w:rsidRPr="009B3135" w:rsidRDefault="009B3135" w:rsidP="00E17342"/>
        </w:tc>
        <w:tc>
          <w:tcPr>
            <w:tcW w:w="2172" w:type="dxa"/>
            <w:tcBorders>
              <w:bottom w:val="single" w:sz="4" w:space="0" w:color="auto"/>
            </w:tcBorders>
          </w:tcPr>
          <w:p w14:paraId="6CAA2838" w14:textId="77777777" w:rsidR="009B3135" w:rsidRPr="009B3135" w:rsidRDefault="009B3135" w:rsidP="005A009C"/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56D5E487" w14:textId="77777777" w:rsidR="009B3135" w:rsidRPr="009B3135" w:rsidRDefault="009B3135" w:rsidP="005A009C"/>
        </w:tc>
      </w:tr>
      <w:tr w:rsidR="009B3135" w14:paraId="333C5BC7" w14:textId="77777777" w:rsidTr="00035C19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4D092" w14:textId="36F4F5B3" w:rsidR="009B3135" w:rsidRDefault="009B3135" w:rsidP="00E17342">
            <w:r w:rsidRPr="009B3135">
              <w:t>Firma del padre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74BBE" w14:textId="4DAB145F" w:rsidR="009B3135" w:rsidRDefault="009B3135" w:rsidP="005A009C">
            <w:r w:rsidRPr="009B3135">
              <w:t>Firma de la madre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22EDB" w14:textId="4FC0C2AA" w:rsidR="009B3135" w:rsidRDefault="009B3135" w:rsidP="005A009C">
            <w:r w:rsidRPr="009B3135">
              <w:t>Firma de los tutores legales</w:t>
            </w:r>
          </w:p>
        </w:tc>
      </w:tr>
      <w:tr w:rsidR="009B3135" w14:paraId="08BD66A1" w14:textId="77777777" w:rsidTr="00035C19">
        <w:trPr>
          <w:jc w:val="center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14:paraId="5608804A" w14:textId="77777777" w:rsidR="009B3135" w:rsidRPr="009B3135" w:rsidRDefault="009B3135" w:rsidP="00E17342"/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</w:tcPr>
          <w:p w14:paraId="70C2DD46" w14:textId="77777777" w:rsidR="009B3135" w:rsidRDefault="009B3135" w:rsidP="005A009C"/>
          <w:p w14:paraId="33BDFC24" w14:textId="77777777" w:rsidR="009B3135" w:rsidRDefault="009B3135" w:rsidP="005A009C"/>
          <w:p w14:paraId="1F2E6E54" w14:textId="77777777" w:rsidR="009B3135" w:rsidRPr="009B3135" w:rsidRDefault="009B3135" w:rsidP="005A009C"/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304295" w14:textId="77777777" w:rsidR="009B3135" w:rsidRDefault="009B3135" w:rsidP="005A009C"/>
          <w:p w14:paraId="549EC549" w14:textId="77777777" w:rsidR="009B3135" w:rsidRDefault="009B3135" w:rsidP="005A009C"/>
          <w:p w14:paraId="534B3F04" w14:textId="77777777" w:rsidR="009B3135" w:rsidRPr="009B3135" w:rsidRDefault="009B3135" w:rsidP="005A009C"/>
        </w:tc>
      </w:tr>
    </w:tbl>
    <w:p w14:paraId="5B341FF9" w14:textId="77777777" w:rsidR="005C32C6" w:rsidRPr="00073A2B" w:rsidRDefault="005C32C6" w:rsidP="00035C19"/>
    <w:sectPr w:rsidR="005C32C6" w:rsidRPr="00073A2B" w:rsidSect="00457801">
      <w:headerReference w:type="default" r:id="rId10"/>
      <w:footerReference w:type="default" r:id="rId11"/>
      <w:pgSz w:w="11906" w:h="16838"/>
      <w:pgMar w:top="1276" w:right="1440" w:bottom="1440" w:left="1440" w:header="5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31240" w14:textId="77777777" w:rsidR="008717E0" w:rsidRDefault="008717E0" w:rsidP="00073A2B">
      <w:pPr>
        <w:spacing w:before="0"/>
      </w:pPr>
      <w:r>
        <w:separator/>
      </w:r>
    </w:p>
  </w:endnote>
  <w:endnote w:type="continuationSeparator" w:id="0">
    <w:p w14:paraId="465632C5" w14:textId="77777777" w:rsidR="008717E0" w:rsidRDefault="008717E0" w:rsidP="00073A2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6DF9E" w14:textId="77777777" w:rsidR="007722E4" w:rsidRDefault="007722E4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Página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6A603056" w14:textId="77777777" w:rsidR="007722E4" w:rsidRDefault="007722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8C125" w14:textId="77777777" w:rsidR="008717E0" w:rsidRDefault="008717E0" w:rsidP="00073A2B">
      <w:pPr>
        <w:spacing w:before="0"/>
      </w:pPr>
      <w:r>
        <w:separator/>
      </w:r>
    </w:p>
  </w:footnote>
  <w:footnote w:type="continuationSeparator" w:id="0">
    <w:p w14:paraId="5C5F4BE3" w14:textId="77777777" w:rsidR="008717E0" w:rsidRDefault="008717E0" w:rsidP="00073A2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6611"/>
    </w:tblGrid>
    <w:tr w:rsidR="00073A2B" w14:paraId="6549FEFF" w14:textId="77777777" w:rsidTr="00C4197F">
      <w:tc>
        <w:tcPr>
          <w:tcW w:w="2405" w:type="dxa"/>
        </w:tcPr>
        <w:p w14:paraId="4B95CC55" w14:textId="59C2C3E7" w:rsidR="00073A2B" w:rsidRDefault="00073A2B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1627C2C" wp14:editId="2012BC13">
                <wp:simplePos x="0" y="0"/>
                <wp:positionH relativeFrom="column">
                  <wp:posOffset>4445</wp:posOffset>
                </wp:positionH>
                <wp:positionV relativeFrom="paragraph">
                  <wp:posOffset>137795</wp:posOffset>
                </wp:positionV>
                <wp:extent cx="1378800" cy="554400"/>
                <wp:effectExtent l="0" t="0" r="0" b="0"/>
                <wp:wrapSquare wrapText="bothSides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8800" cy="55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11" w:type="dxa"/>
          <w:vAlign w:val="center"/>
        </w:tcPr>
        <w:p w14:paraId="1114F4DD" w14:textId="77777777" w:rsidR="00073A2B" w:rsidRDefault="00615F5F" w:rsidP="00073A2B">
          <w:pPr>
            <w:pStyle w:val="Encabezado"/>
            <w:jc w:val="center"/>
            <w:rPr>
              <w:b/>
              <w:bCs/>
              <w:sz w:val="24"/>
              <w:szCs w:val="24"/>
            </w:rPr>
          </w:pPr>
          <w:r w:rsidRPr="00615F5F">
            <w:rPr>
              <w:b/>
              <w:bCs/>
              <w:sz w:val="24"/>
              <w:szCs w:val="24"/>
            </w:rPr>
            <w:t>SOLICITUD DE ENTREVISTA</w:t>
          </w:r>
        </w:p>
        <w:p w14:paraId="4CCCBBB5" w14:textId="4255455E" w:rsidR="00D03F76" w:rsidRPr="00073A2B" w:rsidRDefault="00D03F76" w:rsidP="00073A2B">
          <w:pPr>
            <w:pStyle w:val="Encabezado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Se entregará siempre al tutor/a</w:t>
          </w:r>
        </w:p>
      </w:tc>
    </w:tr>
  </w:tbl>
  <w:p w14:paraId="0EADF498" w14:textId="77777777" w:rsidR="00073A2B" w:rsidRDefault="00073A2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2B"/>
    <w:rsid w:val="00035C19"/>
    <w:rsid w:val="00073A2B"/>
    <w:rsid w:val="00130B47"/>
    <w:rsid w:val="003073F4"/>
    <w:rsid w:val="00341F2D"/>
    <w:rsid w:val="0041458B"/>
    <w:rsid w:val="0044069A"/>
    <w:rsid w:val="00457801"/>
    <w:rsid w:val="005A009C"/>
    <w:rsid w:val="005C32C6"/>
    <w:rsid w:val="00615F5F"/>
    <w:rsid w:val="006C5847"/>
    <w:rsid w:val="007574EE"/>
    <w:rsid w:val="007722E4"/>
    <w:rsid w:val="007E1459"/>
    <w:rsid w:val="00807411"/>
    <w:rsid w:val="008717E0"/>
    <w:rsid w:val="008A41C7"/>
    <w:rsid w:val="008A58A3"/>
    <w:rsid w:val="0091204E"/>
    <w:rsid w:val="00977838"/>
    <w:rsid w:val="009B3135"/>
    <w:rsid w:val="009C56C7"/>
    <w:rsid w:val="00B652DA"/>
    <w:rsid w:val="00C23739"/>
    <w:rsid w:val="00C4197F"/>
    <w:rsid w:val="00CA68CF"/>
    <w:rsid w:val="00CE6A52"/>
    <w:rsid w:val="00D03F76"/>
    <w:rsid w:val="00D23EE5"/>
    <w:rsid w:val="00E10F4B"/>
    <w:rsid w:val="00E13413"/>
    <w:rsid w:val="00E17342"/>
    <w:rsid w:val="00E253B7"/>
    <w:rsid w:val="00E32B3D"/>
    <w:rsid w:val="00E40770"/>
    <w:rsid w:val="00E53A7A"/>
    <w:rsid w:val="00EA6E6A"/>
    <w:rsid w:val="00ED5A4E"/>
    <w:rsid w:val="00EE38C8"/>
    <w:rsid w:val="00F87801"/>
    <w:rsid w:val="00F909BF"/>
    <w:rsid w:val="00FE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63B25"/>
  <w15:docId w15:val="{6F105F7C-0FD0-45C8-BF4B-F727A10F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09C"/>
    <w:pPr>
      <w:spacing w:before="120" w:after="0" w:line="240" w:lineRule="auto"/>
      <w:jc w:val="both"/>
    </w:pPr>
    <w:rPr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3073F4"/>
    <w:pPr>
      <w:keepNext/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caps/>
      <w:color w:val="FFFFFF" w:themeColor="background1"/>
      <w:spacing w:val="15"/>
      <w:sz w:val="28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073F4"/>
    <w:pPr>
      <w:keepNext/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073F4"/>
    <w:pPr>
      <w:keepNext/>
      <w:pBdr>
        <w:top w:val="single" w:sz="6" w:space="2" w:color="4F81BD" w:themeColor="accent1"/>
      </w:pBdr>
      <w:spacing w:before="300"/>
      <w:outlineLvl w:val="2"/>
    </w:pPr>
    <w:rPr>
      <w:b/>
      <w:caps/>
      <w:color w:val="243F60" w:themeColor="accent1" w:themeShade="7F"/>
      <w:spacing w:val="15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073F4"/>
    <w:pPr>
      <w:keepNext/>
      <w:pBdr>
        <w:top w:val="dotted" w:sz="6" w:space="2" w:color="4F81BD" w:themeColor="accent1"/>
      </w:pBdr>
      <w:spacing w:before="200"/>
      <w:outlineLvl w:val="3"/>
    </w:pPr>
    <w:rPr>
      <w:caps/>
      <w:color w:val="365F91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073F4"/>
    <w:pPr>
      <w:keepNext/>
      <w:pBdr>
        <w:bottom w:val="single" w:sz="6" w:space="1" w:color="4F81BD" w:themeColor="accent1"/>
      </w:pBdr>
      <w:spacing w:before="200"/>
      <w:outlineLvl w:val="4"/>
    </w:pPr>
    <w:rPr>
      <w:i/>
      <w:caps/>
      <w:color w:val="365F91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73A2B"/>
    <w:pPr>
      <w:pBdr>
        <w:bottom w:val="dotted" w:sz="6" w:space="1" w:color="4F81BD" w:themeColor="accent1"/>
      </w:pBdr>
      <w:spacing w:before="200"/>
      <w:outlineLvl w:val="5"/>
    </w:pPr>
    <w:rPr>
      <w:caps/>
      <w:color w:val="365F91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073A2B"/>
    <w:pPr>
      <w:spacing w:before="200"/>
      <w:outlineLvl w:val="6"/>
    </w:pPr>
    <w:rPr>
      <w:caps/>
      <w:color w:val="365F91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73A2B"/>
    <w:pPr>
      <w:spacing w:before="20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073A2B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73F4"/>
    <w:rPr>
      <w:b/>
      <w:caps/>
      <w:color w:val="FFFFFF" w:themeColor="background1"/>
      <w:spacing w:val="15"/>
      <w:sz w:val="28"/>
      <w:szCs w:val="22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3073F4"/>
    <w:rPr>
      <w:caps/>
      <w:spacing w:val="15"/>
      <w:sz w:val="24"/>
      <w:shd w:val="clear" w:color="auto" w:fill="DBE5F1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3073F4"/>
    <w:rPr>
      <w:b/>
      <w:caps/>
      <w:color w:val="243F60" w:themeColor="accent1" w:themeShade="7F"/>
      <w:spacing w:val="15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3073F4"/>
    <w:rPr>
      <w:caps/>
      <w:color w:val="365F91" w:themeColor="accent1" w:themeShade="BF"/>
      <w:spacing w:val="10"/>
      <w:sz w:val="22"/>
    </w:rPr>
  </w:style>
  <w:style w:type="character" w:customStyle="1" w:styleId="Ttulo5Car">
    <w:name w:val="Título 5 Car"/>
    <w:basedOn w:val="Fuentedeprrafopredeter"/>
    <w:link w:val="Ttulo5"/>
    <w:uiPriority w:val="9"/>
    <w:rsid w:val="003073F4"/>
    <w:rPr>
      <w:i/>
      <w:caps/>
      <w:color w:val="365F91" w:themeColor="accent1" w:themeShade="BF"/>
      <w:spacing w:val="10"/>
      <w:sz w:val="22"/>
    </w:rPr>
  </w:style>
  <w:style w:type="character" w:customStyle="1" w:styleId="Ttulo6Car">
    <w:name w:val="Título 6 Car"/>
    <w:basedOn w:val="Fuentedeprrafopredeter"/>
    <w:link w:val="Ttulo6"/>
    <w:uiPriority w:val="9"/>
    <w:rsid w:val="00073A2B"/>
    <w:rPr>
      <w:caps/>
      <w:color w:val="365F91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rsid w:val="00073A2B"/>
    <w:rPr>
      <w:caps/>
      <w:color w:val="365F91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rsid w:val="00073A2B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rsid w:val="00073A2B"/>
    <w:rPr>
      <w:i/>
      <w:iCs/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073A2B"/>
    <w:pPr>
      <w:spacing w:before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073A2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073A2B"/>
    <w:pPr>
      <w:spacing w:before="0"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073A2B"/>
    <w:rPr>
      <w:caps/>
      <w:color w:val="595959" w:themeColor="text1" w:themeTint="A6"/>
      <w:spacing w:val="10"/>
      <w:sz w:val="21"/>
      <w:szCs w:val="21"/>
    </w:rPr>
  </w:style>
  <w:style w:type="character" w:styleId="nfasissutil">
    <w:name w:val="Subtle Emphasis"/>
    <w:uiPriority w:val="19"/>
    <w:qFormat/>
    <w:rsid w:val="00073A2B"/>
    <w:rPr>
      <w:i/>
      <w:iCs/>
      <w:color w:val="243F60" w:themeColor="accent1" w:themeShade="7F"/>
    </w:rPr>
  </w:style>
  <w:style w:type="character" w:styleId="nfasis">
    <w:name w:val="Emphasis"/>
    <w:uiPriority w:val="20"/>
    <w:qFormat/>
    <w:rsid w:val="00073A2B"/>
    <w:rPr>
      <w:caps/>
      <w:color w:val="243F60" w:themeColor="accent1" w:themeShade="7F"/>
      <w:spacing w:val="5"/>
    </w:rPr>
  </w:style>
  <w:style w:type="character" w:styleId="nfasisintenso">
    <w:name w:val="Intense Emphasis"/>
    <w:uiPriority w:val="21"/>
    <w:qFormat/>
    <w:rsid w:val="00073A2B"/>
    <w:rPr>
      <w:b/>
      <w:bCs/>
      <w:caps/>
      <w:color w:val="243F60" w:themeColor="accent1" w:themeShade="7F"/>
      <w:spacing w:val="10"/>
    </w:rPr>
  </w:style>
  <w:style w:type="character" w:styleId="Textoennegrita">
    <w:name w:val="Strong"/>
    <w:uiPriority w:val="22"/>
    <w:qFormat/>
    <w:rsid w:val="00073A2B"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073A2B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073A2B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3A2B"/>
    <w:pPr>
      <w:spacing w:before="240" w:after="240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3A2B"/>
    <w:rPr>
      <w:color w:val="4F81BD" w:themeColor="accent1"/>
      <w:sz w:val="24"/>
      <w:szCs w:val="24"/>
    </w:rPr>
  </w:style>
  <w:style w:type="character" w:styleId="Referenciasutil">
    <w:name w:val="Subtle Reference"/>
    <w:uiPriority w:val="31"/>
    <w:qFormat/>
    <w:rsid w:val="00073A2B"/>
    <w:rPr>
      <w:b/>
      <w:bCs/>
      <w:color w:val="4F81BD" w:themeColor="accent1"/>
    </w:rPr>
  </w:style>
  <w:style w:type="character" w:styleId="Referenciaintensa">
    <w:name w:val="Intense Reference"/>
    <w:uiPriority w:val="32"/>
    <w:qFormat/>
    <w:rsid w:val="00073A2B"/>
    <w:rPr>
      <w:b/>
      <w:bCs/>
      <w:i/>
      <w:iCs/>
      <w:caps/>
      <w:color w:val="4F81BD" w:themeColor="accent1"/>
    </w:rPr>
  </w:style>
  <w:style w:type="character" w:styleId="Ttulodellibro">
    <w:name w:val="Book Title"/>
    <w:uiPriority w:val="33"/>
    <w:qFormat/>
    <w:rsid w:val="00073A2B"/>
    <w:rPr>
      <w:b/>
      <w:bCs/>
      <w:i/>
      <w:iCs/>
      <w:spacing w:val="0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73A2B"/>
    <w:rPr>
      <w:b/>
      <w:bCs/>
      <w:color w:val="365F91" w:themeColor="accent1" w:themeShade="BF"/>
      <w:sz w:val="16"/>
      <w:szCs w:val="16"/>
    </w:rPr>
  </w:style>
  <w:style w:type="paragraph" w:styleId="Sinespaciado">
    <w:name w:val="No Spacing"/>
    <w:uiPriority w:val="1"/>
    <w:qFormat/>
    <w:rsid w:val="00073A2B"/>
    <w:pPr>
      <w:spacing w:after="0" w:line="240" w:lineRule="auto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073A2B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073A2B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073A2B"/>
  </w:style>
  <w:style w:type="paragraph" w:styleId="Piedepgina">
    <w:name w:val="footer"/>
    <w:basedOn w:val="Normal"/>
    <w:link w:val="PiedepginaCar"/>
    <w:uiPriority w:val="99"/>
    <w:unhideWhenUsed/>
    <w:rsid w:val="00073A2B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3A2B"/>
  </w:style>
  <w:style w:type="table" w:styleId="Tablaconcuadrcula">
    <w:name w:val="Table Grid"/>
    <w:basedOn w:val="Tablanormal"/>
    <w:uiPriority w:val="59"/>
    <w:unhideWhenUsed/>
    <w:rsid w:val="00073A2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0dcc3-da0a-489c-a3d8-74a516f4cb96" xsi:nil="true"/>
    <lcf76f155ced4ddcb4097134ff3c332f xmlns="2bbcade9-fca7-44ab-999f-064d2c2f84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A3C285BE4BCD4082F43919A87261D4" ma:contentTypeVersion="14" ma:contentTypeDescription="Crear nuevo documento." ma:contentTypeScope="" ma:versionID="3abb3d99afa4699e4cb41969a41ae054">
  <xsd:schema xmlns:xsd="http://www.w3.org/2001/XMLSchema" xmlns:xs="http://www.w3.org/2001/XMLSchema" xmlns:p="http://schemas.microsoft.com/office/2006/metadata/properties" xmlns:ns2="2bbcade9-fca7-44ab-999f-064d2c2f8491" xmlns:ns3="9db0dcc3-da0a-489c-a3d8-74a516f4cb96" targetNamespace="http://schemas.microsoft.com/office/2006/metadata/properties" ma:root="true" ma:fieldsID="b13aec0b24f995967f685fc1d16c03c7" ns2:_="" ns3:_="">
    <xsd:import namespace="2bbcade9-fca7-44ab-999f-064d2c2f8491"/>
    <xsd:import namespace="9db0dcc3-da0a-489c-a3d8-74a516f4cb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cade9-fca7-44ab-999f-064d2c2f8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cdd4a546-8adf-4c52-815a-b7c98147e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dcc3-da0a-489c-a3d8-74a516f4cb9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6110c01-34c4-47ca-93bc-7bee2db606b0}" ma:internalName="TaxCatchAll" ma:showField="CatchAllData" ma:web="9db0dcc3-da0a-489c-a3d8-74a516f4cb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482979-39F4-472A-A788-39AB66713C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DB1666-2ABF-4608-8D8E-B20EB47F1498}">
  <ds:schemaRefs>
    <ds:schemaRef ds:uri="http://schemas.microsoft.com/office/2006/metadata/properties"/>
    <ds:schemaRef ds:uri="http://schemas.microsoft.com/office/infopath/2007/PartnerControls"/>
    <ds:schemaRef ds:uri="9db0dcc3-da0a-489c-a3d8-74a516f4cb96"/>
    <ds:schemaRef ds:uri="2bbcade9-fca7-44ab-999f-064d2c2f8491"/>
  </ds:schemaRefs>
</ds:datastoreItem>
</file>

<file path=customXml/itemProps3.xml><?xml version="1.0" encoding="utf-8"?>
<ds:datastoreItem xmlns:ds="http://schemas.openxmlformats.org/officeDocument/2006/customXml" ds:itemID="{29093217-3612-45FF-A61B-604957E0D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cade9-fca7-44ab-999f-064d2c2f8491"/>
    <ds:schemaRef ds:uri="9db0dcc3-da0a-489c-a3d8-74a516f4cb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AAD1F1-C826-404B-80C2-457A5DEC6E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50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Tomás</dc:creator>
  <cp:keywords/>
  <dc:description/>
  <cp:lastModifiedBy>JORGE LUIS SAUCEDO GUIRADO</cp:lastModifiedBy>
  <cp:revision>10</cp:revision>
  <dcterms:created xsi:type="dcterms:W3CDTF">2024-11-04T09:58:00Z</dcterms:created>
  <dcterms:modified xsi:type="dcterms:W3CDTF">2024-12-19T12:13:00Z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0x0101000FA3C285BE4BCD4082F43919A87261D4</vt:lpwstr>
  </property>
</Properties>
</file>